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F88CF2" w14:textId="77777777" w:rsidR="00000000" w:rsidRDefault="00CD224D">
      <w:pPr>
        <w:spacing w:before="100" w:beforeAutospacing="1" w:after="100" w:afterAutospacing="1" w:line="240" w:lineRule="auto"/>
        <w:contextualSpacing/>
        <w:jc w:val="center"/>
        <w:rPr>
          <w:b/>
          <w:sz w:val="28"/>
          <w:szCs w:val="28"/>
        </w:rPr>
      </w:pPr>
    </w:p>
    <w:p w14:paraId="50440E48" w14:textId="77777777" w:rsidR="00000000" w:rsidRDefault="00CD224D">
      <w:pPr>
        <w:spacing w:before="100" w:beforeAutospacing="1" w:after="100" w:afterAutospacing="1" w:line="240" w:lineRule="auto"/>
        <w:contextualSpacing/>
        <w:jc w:val="center"/>
        <w:rPr>
          <w:b/>
          <w:sz w:val="32"/>
          <w:szCs w:val="32"/>
        </w:rPr>
      </w:pPr>
      <w:r>
        <w:rPr>
          <w:b/>
          <w:sz w:val="32"/>
          <w:szCs w:val="32"/>
        </w:rPr>
        <w:t>2016</w:t>
      </w:r>
    </w:p>
    <w:p w14:paraId="5DE4CF6C" w14:textId="77777777" w:rsidR="00000000" w:rsidRDefault="00CD224D">
      <w:pPr>
        <w:spacing w:before="100" w:beforeAutospacing="1" w:after="100" w:afterAutospacing="1" w:line="240" w:lineRule="auto"/>
        <w:contextualSpacing/>
        <w:jc w:val="center"/>
        <w:rPr>
          <w:b/>
          <w:sz w:val="32"/>
          <w:szCs w:val="32"/>
        </w:rPr>
      </w:pPr>
      <w:r>
        <w:rPr>
          <w:b/>
          <w:sz w:val="32"/>
          <w:szCs w:val="32"/>
        </w:rPr>
        <w:t>Florida Conference of Historians</w:t>
      </w:r>
    </w:p>
    <w:p w14:paraId="2DF65853" w14:textId="77777777" w:rsidR="00000000" w:rsidRDefault="00CD224D">
      <w:pPr>
        <w:spacing w:before="100" w:beforeAutospacing="1" w:after="100" w:afterAutospacing="1" w:line="240" w:lineRule="auto"/>
        <w:contextualSpacing/>
        <w:jc w:val="center"/>
        <w:rPr>
          <w:b/>
          <w:sz w:val="32"/>
          <w:szCs w:val="32"/>
        </w:rPr>
      </w:pPr>
    </w:p>
    <w:p w14:paraId="5EA725D1" w14:textId="77777777" w:rsidR="00000000" w:rsidRDefault="00CD224D">
      <w:pPr>
        <w:spacing w:before="100" w:beforeAutospacing="1" w:after="100" w:afterAutospacing="1" w:line="240" w:lineRule="auto"/>
        <w:contextualSpacing/>
        <w:jc w:val="center"/>
        <w:rPr>
          <w:b/>
          <w:sz w:val="32"/>
          <w:szCs w:val="32"/>
        </w:rPr>
      </w:pPr>
      <w:r>
        <w:rPr>
          <w:b/>
          <w:sz w:val="32"/>
          <w:szCs w:val="32"/>
        </w:rPr>
        <w:t>56th Annual Meeting</w:t>
      </w:r>
    </w:p>
    <w:p w14:paraId="4D62AF92" w14:textId="77777777" w:rsidR="00000000" w:rsidRDefault="00CD224D">
      <w:pPr>
        <w:spacing w:before="100" w:beforeAutospacing="1" w:after="100" w:afterAutospacing="1" w:line="240" w:lineRule="auto"/>
        <w:contextualSpacing/>
        <w:jc w:val="center"/>
        <w:rPr>
          <w:b/>
          <w:sz w:val="32"/>
          <w:szCs w:val="32"/>
        </w:rPr>
      </w:pPr>
      <w:r>
        <w:rPr>
          <w:b/>
          <w:sz w:val="32"/>
          <w:szCs w:val="32"/>
        </w:rPr>
        <w:t>February 18-20</w:t>
      </w:r>
    </w:p>
    <w:p w14:paraId="5DF65C6A" w14:textId="77777777" w:rsidR="00000000" w:rsidRDefault="00CD224D">
      <w:pPr>
        <w:spacing w:before="100" w:beforeAutospacing="1" w:after="100" w:afterAutospacing="1" w:line="240" w:lineRule="auto"/>
        <w:contextualSpacing/>
        <w:jc w:val="center"/>
        <w:rPr>
          <w:b/>
          <w:sz w:val="32"/>
          <w:szCs w:val="32"/>
        </w:rPr>
      </w:pPr>
    </w:p>
    <w:p w14:paraId="4F442952" w14:textId="77777777" w:rsidR="00000000" w:rsidRDefault="00CD224D">
      <w:pPr>
        <w:spacing w:before="100" w:beforeAutospacing="1" w:after="100" w:afterAutospacing="1" w:line="240" w:lineRule="auto"/>
        <w:contextualSpacing/>
        <w:jc w:val="center"/>
        <w:rPr>
          <w:b/>
          <w:sz w:val="32"/>
          <w:szCs w:val="32"/>
        </w:rPr>
      </w:pPr>
      <w:r>
        <w:rPr>
          <w:b/>
          <w:sz w:val="32"/>
          <w:szCs w:val="32"/>
        </w:rPr>
        <w:t>Student Union</w:t>
      </w:r>
    </w:p>
    <w:p w14:paraId="04F20E54" w14:textId="77777777" w:rsidR="00000000" w:rsidRDefault="00CD224D">
      <w:pPr>
        <w:spacing w:before="100" w:beforeAutospacing="1" w:after="100" w:afterAutospacing="1" w:line="240" w:lineRule="auto"/>
        <w:contextualSpacing/>
        <w:jc w:val="center"/>
        <w:rPr>
          <w:b/>
          <w:sz w:val="32"/>
          <w:szCs w:val="32"/>
        </w:rPr>
      </w:pPr>
      <w:r>
        <w:rPr>
          <w:b/>
          <w:sz w:val="32"/>
          <w:szCs w:val="32"/>
        </w:rPr>
        <w:t>University of Central Florida</w:t>
      </w:r>
    </w:p>
    <w:p w14:paraId="551C5055" w14:textId="77777777" w:rsidR="00000000" w:rsidRDefault="00CD224D">
      <w:pPr>
        <w:spacing w:before="100" w:beforeAutospacing="1" w:after="100" w:afterAutospacing="1" w:line="240" w:lineRule="auto"/>
        <w:contextualSpacing/>
        <w:jc w:val="center"/>
        <w:rPr>
          <w:b/>
          <w:sz w:val="32"/>
          <w:szCs w:val="32"/>
        </w:rPr>
      </w:pPr>
      <w:r>
        <w:rPr>
          <w:b/>
          <w:sz w:val="32"/>
          <w:szCs w:val="32"/>
        </w:rPr>
        <w:t>Orlando, Florida</w:t>
      </w:r>
    </w:p>
    <w:p w14:paraId="3A429FFA" w14:textId="77777777" w:rsidR="00000000" w:rsidRDefault="00CD224D">
      <w:pPr>
        <w:spacing w:before="100" w:beforeAutospacing="1" w:after="100" w:afterAutospacing="1" w:line="240" w:lineRule="auto"/>
        <w:contextualSpacing/>
        <w:jc w:val="center"/>
        <w:rPr>
          <w:b/>
          <w:sz w:val="32"/>
          <w:szCs w:val="32"/>
        </w:rPr>
      </w:pPr>
    </w:p>
    <w:p w14:paraId="28FFFE28" w14:textId="77777777" w:rsidR="00000000" w:rsidRDefault="00CD224D">
      <w:pPr>
        <w:spacing w:before="100" w:beforeAutospacing="1" w:after="100" w:afterAutospacing="1" w:line="240" w:lineRule="auto"/>
        <w:contextualSpacing/>
        <w:jc w:val="center"/>
        <w:rPr>
          <w:b/>
        </w:rPr>
      </w:pPr>
      <w:r>
        <w:rPr>
          <w:b/>
          <w:noProof/>
        </w:rPr>
        <w:drawing>
          <wp:inline distT="0" distB="0" distL="0" distR="0" wp14:anchorId="777FBC68" wp14:editId="7A6BC97B">
            <wp:extent cx="3860800" cy="3009900"/>
            <wp:effectExtent l="0" t="0" r="635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t="13258" b="24702"/>
                    <a:stretch>
                      <a:fillRect/>
                    </a:stretch>
                  </pic:blipFill>
                  <pic:spPr bwMode="auto">
                    <a:xfrm>
                      <a:off x="0" y="0"/>
                      <a:ext cx="3860800" cy="3009900"/>
                    </a:xfrm>
                    <a:prstGeom prst="rect">
                      <a:avLst/>
                    </a:prstGeom>
                    <a:noFill/>
                    <a:ln>
                      <a:noFill/>
                    </a:ln>
                  </pic:spPr>
                </pic:pic>
              </a:graphicData>
            </a:graphic>
          </wp:inline>
        </w:drawing>
      </w:r>
    </w:p>
    <w:p w14:paraId="7FC6112E" w14:textId="77777777" w:rsidR="00000000" w:rsidRDefault="00CD224D">
      <w:pPr>
        <w:spacing w:before="100" w:beforeAutospacing="1" w:after="100" w:afterAutospacing="1" w:line="240" w:lineRule="auto"/>
        <w:contextualSpacing/>
        <w:jc w:val="center"/>
        <w:rPr>
          <w:b/>
        </w:rPr>
      </w:pPr>
    </w:p>
    <w:p w14:paraId="6C8E0AF1" w14:textId="77777777" w:rsidR="00000000" w:rsidRDefault="00CD224D">
      <w:pPr>
        <w:spacing w:before="100" w:beforeAutospacing="1" w:after="100" w:afterAutospacing="1" w:line="240" w:lineRule="auto"/>
        <w:contextualSpacing/>
        <w:jc w:val="center"/>
        <w:rPr>
          <w:b/>
        </w:rPr>
      </w:pPr>
    </w:p>
    <w:p w14:paraId="2046BBDC" w14:textId="77777777" w:rsidR="00000000" w:rsidRDefault="00CD224D">
      <w:pPr>
        <w:spacing w:before="100" w:beforeAutospacing="1" w:after="100" w:afterAutospacing="1" w:line="240" w:lineRule="auto"/>
        <w:contextualSpacing/>
        <w:jc w:val="center"/>
        <w:rPr>
          <w:b/>
        </w:rPr>
      </w:pPr>
    </w:p>
    <w:p w14:paraId="54A1A796" w14:textId="77777777" w:rsidR="00000000" w:rsidRDefault="00CD224D">
      <w:pPr>
        <w:spacing w:before="100" w:beforeAutospacing="1" w:after="100" w:afterAutospacing="1" w:line="240" w:lineRule="auto"/>
        <w:contextualSpacing/>
        <w:jc w:val="center"/>
        <w:rPr>
          <w:b/>
          <w:sz w:val="28"/>
          <w:szCs w:val="28"/>
        </w:rPr>
      </w:pPr>
      <w:r>
        <w:rPr>
          <w:b/>
          <w:sz w:val="28"/>
          <w:szCs w:val="28"/>
        </w:rPr>
        <w:t>Sponsored by the University of Central Florida and</w:t>
      </w:r>
    </w:p>
    <w:p w14:paraId="58A6F5F7" w14:textId="77777777" w:rsidR="00000000" w:rsidRDefault="00CD224D">
      <w:pPr>
        <w:spacing w:before="100" w:beforeAutospacing="1" w:after="100" w:afterAutospacing="1" w:line="240" w:lineRule="auto"/>
        <w:contextualSpacing/>
        <w:jc w:val="center"/>
        <w:rPr>
          <w:b/>
          <w:sz w:val="28"/>
          <w:szCs w:val="28"/>
        </w:rPr>
      </w:pPr>
      <w:r>
        <w:rPr>
          <w:b/>
          <w:sz w:val="28"/>
          <w:szCs w:val="28"/>
        </w:rPr>
        <w:t xml:space="preserve">Alpha </w:t>
      </w:r>
      <w:r>
        <w:rPr>
          <w:b/>
          <w:sz w:val="28"/>
          <w:szCs w:val="28"/>
        </w:rPr>
        <w:t>Gamma Chi chapter of Phi Alpha Theta</w:t>
      </w:r>
    </w:p>
    <w:p w14:paraId="1836E1B8" w14:textId="77777777" w:rsidR="00000000" w:rsidRDefault="00CD224D">
      <w:pPr>
        <w:rPr>
          <w:b/>
        </w:rPr>
      </w:pPr>
    </w:p>
    <w:p w14:paraId="0C7E1348" w14:textId="77777777" w:rsidR="00000000" w:rsidRDefault="00CD224D">
      <w:pPr>
        <w:spacing w:after="0"/>
        <w:contextualSpacing/>
        <w:jc w:val="center"/>
        <w:rPr>
          <w:b/>
          <w:sz w:val="28"/>
          <w:szCs w:val="28"/>
        </w:rPr>
      </w:pPr>
      <w:r>
        <w:rPr>
          <w:b/>
          <w:sz w:val="28"/>
          <w:szCs w:val="28"/>
        </w:rPr>
        <w:br w:type="page"/>
      </w:r>
      <w:r>
        <w:rPr>
          <w:b/>
          <w:sz w:val="28"/>
          <w:szCs w:val="28"/>
        </w:rPr>
        <w:lastRenderedPageBreak/>
        <w:tab/>
      </w:r>
      <w:r>
        <w:rPr>
          <w:b/>
          <w:sz w:val="28"/>
          <w:szCs w:val="28"/>
        </w:rPr>
        <w:tab/>
      </w:r>
      <w:r>
        <w:rPr>
          <w:b/>
          <w:sz w:val="28"/>
          <w:szCs w:val="28"/>
        </w:rPr>
        <w:tab/>
      </w:r>
      <w:r>
        <w:rPr>
          <w:b/>
          <w:sz w:val="28"/>
          <w:szCs w:val="28"/>
        </w:rPr>
        <w:tab/>
      </w:r>
      <w:r>
        <w:rPr>
          <w:b/>
          <w:sz w:val="28"/>
          <w:szCs w:val="28"/>
        </w:rPr>
        <w:tab/>
      </w:r>
    </w:p>
    <w:p w14:paraId="5BB676EA" w14:textId="77777777" w:rsidR="00000000" w:rsidRDefault="00CD224D">
      <w:pPr>
        <w:spacing w:after="0" w:line="240" w:lineRule="auto"/>
        <w:contextualSpacing/>
        <w:jc w:val="center"/>
        <w:rPr>
          <w:b/>
          <w:sz w:val="24"/>
          <w:szCs w:val="24"/>
        </w:rPr>
      </w:pPr>
      <w:r>
        <w:rPr>
          <w:b/>
          <w:sz w:val="24"/>
          <w:szCs w:val="24"/>
        </w:rPr>
        <w:t>Local Arrangements Chair</w:t>
      </w:r>
    </w:p>
    <w:p w14:paraId="01FCCCF9" w14:textId="77777777" w:rsidR="00000000" w:rsidRDefault="00CD224D">
      <w:pPr>
        <w:spacing w:after="0" w:line="240" w:lineRule="auto"/>
        <w:contextualSpacing/>
        <w:jc w:val="center"/>
        <w:rPr>
          <w:sz w:val="24"/>
          <w:szCs w:val="24"/>
        </w:rPr>
      </w:pPr>
      <w:r>
        <w:rPr>
          <w:sz w:val="24"/>
          <w:szCs w:val="24"/>
        </w:rPr>
        <w:t>Patricia Farless</w:t>
      </w:r>
    </w:p>
    <w:p w14:paraId="5A501764" w14:textId="77777777" w:rsidR="00000000" w:rsidRDefault="00CD224D">
      <w:pPr>
        <w:spacing w:after="0" w:line="240" w:lineRule="auto"/>
        <w:contextualSpacing/>
        <w:jc w:val="center"/>
        <w:rPr>
          <w:sz w:val="24"/>
          <w:szCs w:val="24"/>
        </w:rPr>
      </w:pPr>
      <w:r>
        <w:rPr>
          <w:sz w:val="24"/>
          <w:szCs w:val="24"/>
        </w:rPr>
        <w:t>University of Central Florida</w:t>
      </w:r>
    </w:p>
    <w:p w14:paraId="4D9E343E" w14:textId="77777777" w:rsidR="00000000" w:rsidRDefault="00CD224D">
      <w:pPr>
        <w:spacing w:after="0" w:line="240" w:lineRule="auto"/>
        <w:contextualSpacing/>
        <w:jc w:val="center"/>
        <w:rPr>
          <w:b/>
          <w:sz w:val="24"/>
          <w:szCs w:val="24"/>
        </w:rPr>
      </w:pPr>
    </w:p>
    <w:p w14:paraId="494701FE" w14:textId="77777777" w:rsidR="00000000" w:rsidRDefault="00CD224D">
      <w:pPr>
        <w:spacing w:after="0" w:line="240" w:lineRule="auto"/>
        <w:contextualSpacing/>
        <w:jc w:val="center"/>
        <w:rPr>
          <w:b/>
          <w:sz w:val="24"/>
          <w:szCs w:val="24"/>
        </w:rPr>
      </w:pPr>
      <w:r>
        <w:rPr>
          <w:b/>
          <w:sz w:val="24"/>
          <w:szCs w:val="24"/>
        </w:rPr>
        <w:t>Program Co-Chairs</w:t>
      </w:r>
    </w:p>
    <w:p w14:paraId="44245473" w14:textId="77777777" w:rsidR="00000000" w:rsidRDefault="00CD224D">
      <w:pPr>
        <w:spacing w:after="0" w:line="240" w:lineRule="auto"/>
        <w:contextualSpacing/>
        <w:jc w:val="center"/>
        <w:rPr>
          <w:sz w:val="24"/>
          <w:szCs w:val="24"/>
        </w:rPr>
      </w:pPr>
      <w:r>
        <w:rPr>
          <w:sz w:val="24"/>
          <w:szCs w:val="24"/>
        </w:rPr>
        <w:t>Patricia Farless</w:t>
      </w:r>
    </w:p>
    <w:p w14:paraId="40C89E30" w14:textId="77777777" w:rsidR="00000000" w:rsidRDefault="00CD224D">
      <w:pPr>
        <w:spacing w:after="0" w:line="240" w:lineRule="auto"/>
        <w:contextualSpacing/>
        <w:jc w:val="center"/>
        <w:rPr>
          <w:sz w:val="24"/>
          <w:szCs w:val="24"/>
        </w:rPr>
      </w:pPr>
      <w:r>
        <w:rPr>
          <w:sz w:val="24"/>
          <w:szCs w:val="24"/>
        </w:rPr>
        <w:t>University of Central Florida</w:t>
      </w:r>
    </w:p>
    <w:p w14:paraId="6B696C2E" w14:textId="77777777" w:rsidR="00000000" w:rsidRDefault="00CD224D">
      <w:pPr>
        <w:spacing w:after="0" w:line="240" w:lineRule="auto"/>
        <w:contextualSpacing/>
        <w:jc w:val="center"/>
        <w:rPr>
          <w:sz w:val="24"/>
          <w:szCs w:val="24"/>
        </w:rPr>
      </w:pPr>
    </w:p>
    <w:p w14:paraId="46680B42" w14:textId="77777777" w:rsidR="00000000" w:rsidRDefault="00CD224D">
      <w:pPr>
        <w:spacing w:after="0" w:line="240" w:lineRule="auto"/>
        <w:contextualSpacing/>
        <w:jc w:val="center"/>
        <w:rPr>
          <w:sz w:val="24"/>
          <w:szCs w:val="24"/>
        </w:rPr>
      </w:pPr>
      <w:r>
        <w:rPr>
          <w:sz w:val="24"/>
          <w:szCs w:val="24"/>
        </w:rPr>
        <w:t>Jesse Hingson</w:t>
      </w:r>
    </w:p>
    <w:p w14:paraId="2084C835" w14:textId="77777777" w:rsidR="00000000" w:rsidRDefault="00CD224D">
      <w:pPr>
        <w:spacing w:after="0" w:line="240" w:lineRule="auto"/>
        <w:contextualSpacing/>
        <w:jc w:val="center"/>
        <w:rPr>
          <w:sz w:val="24"/>
          <w:szCs w:val="24"/>
        </w:rPr>
      </w:pPr>
      <w:r>
        <w:rPr>
          <w:sz w:val="24"/>
          <w:szCs w:val="24"/>
        </w:rPr>
        <w:t>Jacksonville University</w:t>
      </w:r>
    </w:p>
    <w:p w14:paraId="21015BF1" w14:textId="77777777" w:rsidR="00000000" w:rsidRDefault="00CD224D">
      <w:pPr>
        <w:spacing w:after="0" w:line="240" w:lineRule="auto"/>
        <w:contextualSpacing/>
        <w:jc w:val="center"/>
        <w:rPr>
          <w:b/>
          <w:sz w:val="24"/>
          <w:szCs w:val="24"/>
        </w:rPr>
      </w:pPr>
    </w:p>
    <w:p w14:paraId="4C30F95A" w14:textId="77777777" w:rsidR="00000000" w:rsidRDefault="00CD224D">
      <w:pPr>
        <w:spacing w:after="0" w:line="240" w:lineRule="auto"/>
        <w:contextualSpacing/>
        <w:jc w:val="center"/>
        <w:rPr>
          <w:b/>
          <w:sz w:val="24"/>
          <w:szCs w:val="24"/>
        </w:rPr>
      </w:pPr>
    </w:p>
    <w:p w14:paraId="0DDAD282" w14:textId="77777777" w:rsidR="00000000" w:rsidRDefault="00CD224D">
      <w:pPr>
        <w:spacing w:after="0" w:line="240" w:lineRule="auto"/>
        <w:contextualSpacing/>
        <w:jc w:val="center"/>
        <w:rPr>
          <w:b/>
          <w:sz w:val="24"/>
          <w:szCs w:val="24"/>
        </w:rPr>
      </w:pPr>
      <w:r>
        <w:rPr>
          <w:b/>
          <w:sz w:val="24"/>
          <w:szCs w:val="24"/>
        </w:rPr>
        <w:t xml:space="preserve">Officers of the </w:t>
      </w:r>
    </w:p>
    <w:p w14:paraId="1ECA6C6B" w14:textId="77777777" w:rsidR="00000000" w:rsidRDefault="00CD224D">
      <w:pPr>
        <w:spacing w:after="0" w:line="240" w:lineRule="auto"/>
        <w:contextualSpacing/>
        <w:jc w:val="center"/>
        <w:rPr>
          <w:b/>
          <w:sz w:val="24"/>
          <w:szCs w:val="24"/>
        </w:rPr>
      </w:pPr>
      <w:r>
        <w:rPr>
          <w:b/>
          <w:sz w:val="24"/>
          <w:szCs w:val="24"/>
        </w:rPr>
        <w:t xml:space="preserve">Florida </w:t>
      </w:r>
      <w:r>
        <w:rPr>
          <w:b/>
          <w:sz w:val="24"/>
          <w:szCs w:val="24"/>
        </w:rPr>
        <w:t>Conference of Historians, 2016-2017</w:t>
      </w:r>
    </w:p>
    <w:p w14:paraId="56ADF845" w14:textId="77777777" w:rsidR="00000000" w:rsidRDefault="00CD224D">
      <w:pPr>
        <w:spacing w:after="0" w:line="240" w:lineRule="auto"/>
        <w:contextualSpacing/>
        <w:jc w:val="center"/>
        <w:rPr>
          <w:b/>
          <w:sz w:val="24"/>
          <w:szCs w:val="24"/>
        </w:rPr>
      </w:pPr>
    </w:p>
    <w:p w14:paraId="6B1A6022" w14:textId="77777777" w:rsidR="00000000" w:rsidRDefault="00CD224D">
      <w:pPr>
        <w:spacing w:after="0" w:line="240" w:lineRule="auto"/>
        <w:contextualSpacing/>
        <w:rPr>
          <w:sz w:val="24"/>
          <w:szCs w:val="24"/>
        </w:rPr>
      </w:pPr>
      <w:r>
        <w:rPr>
          <w:sz w:val="24"/>
          <w:szCs w:val="24"/>
        </w:rPr>
        <w:t>President</w:t>
      </w:r>
      <w:r>
        <w:rPr>
          <w:sz w:val="24"/>
          <w:szCs w:val="24"/>
        </w:rPr>
        <w:tab/>
      </w:r>
      <w:r>
        <w:rPr>
          <w:sz w:val="24"/>
          <w:szCs w:val="24"/>
        </w:rPr>
        <w:tab/>
        <w:t>Patricia Farless</w:t>
      </w:r>
    </w:p>
    <w:p w14:paraId="6DE6D5DC" w14:textId="77777777" w:rsidR="00000000" w:rsidRDefault="00CD224D">
      <w:pPr>
        <w:spacing w:after="0" w:line="240" w:lineRule="auto"/>
        <w:ind w:left="1440" w:firstLine="720"/>
        <w:contextualSpacing/>
        <w:rPr>
          <w:sz w:val="24"/>
          <w:szCs w:val="24"/>
        </w:rPr>
      </w:pPr>
      <w:r>
        <w:rPr>
          <w:sz w:val="24"/>
          <w:szCs w:val="24"/>
        </w:rPr>
        <w:t>University of Central Florida</w:t>
      </w:r>
    </w:p>
    <w:p w14:paraId="4BA74D23" w14:textId="77777777" w:rsidR="00000000" w:rsidRDefault="00CD224D">
      <w:pPr>
        <w:spacing w:after="0" w:line="240" w:lineRule="auto"/>
        <w:ind w:left="1440" w:firstLine="720"/>
        <w:contextualSpacing/>
        <w:rPr>
          <w:sz w:val="24"/>
          <w:szCs w:val="24"/>
        </w:rPr>
      </w:pPr>
    </w:p>
    <w:p w14:paraId="6C470710" w14:textId="77777777" w:rsidR="00000000" w:rsidRDefault="00CD224D">
      <w:pPr>
        <w:spacing w:after="0" w:line="240" w:lineRule="auto"/>
        <w:contextualSpacing/>
        <w:rPr>
          <w:sz w:val="24"/>
          <w:szCs w:val="24"/>
        </w:rPr>
      </w:pPr>
      <w:r>
        <w:rPr>
          <w:sz w:val="24"/>
          <w:szCs w:val="24"/>
        </w:rPr>
        <w:t>President-Elect</w:t>
      </w:r>
      <w:r>
        <w:rPr>
          <w:sz w:val="24"/>
          <w:szCs w:val="24"/>
        </w:rPr>
        <w:tab/>
        <w:t>Thomas Donaldson</w:t>
      </w:r>
    </w:p>
    <w:p w14:paraId="7BE6D85C" w14:textId="77777777" w:rsidR="00000000" w:rsidRDefault="00CD224D">
      <w:pPr>
        <w:spacing w:after="0" w:line="240" w:lineRule="auto"/>
        <w:ind w:left="1440" w:firstLine="720"/>
        <w:contextualSpacing/>
        <w:rPr>
          <w:sz w:val="24"/>
          <w:szCs w:val="24"/>
        </w:rPr>
      </w:pPr>
      <w:r>
        <w:rPr>
          <w:sz w:val="24"/>
          <w:szCs w:val="24"/>
        </w:rPr>
        <w:t>Florida SouthWestern State College</w:t>
      </w:r>
    </w:p>
    <w:p w14:paraId="620742D2" w14:textId="77777777" w:rsidR="00000000" w:rsidRDefault="00CD224D">
      <w:pPr>
        <w:spacing w:after="0" w:line="240" w:lineRule="auto"/>
        <w:contextualSpacing/>
        <w:rPr>
          <w:sz w:val="24"/>
          <w:szCs w:val="24"/>
        </w:rPr>
      </w:pPr>
    </w:p>
    <w:p w14:paraId="4B9B66CD" w14:textId="77777777" w:rsidR="00000000" w:rsidRDefault="00CD224D">
      <w:pPr>
        <w:spacing w:after="0" w:line="240" w:lineRule="auto"/>
        <w:contextualSpacing/>
        <w:rPr>
          <w:sz w:val="24"/>
          <w:szCs w:val="24"/>
        </w:rPr>
      </w:pPr>
      <w:r>
        <w:rPr>
          <w:sz w:val="24"/>
          <w:szCs w:val="24"/>
        </w:rPr>
        <w:t>Treasurer</w:t>
      </w:r>
      <w:r>
        <w:rPr>
          <w:sz w:val="24"/>
          <w:szCs w:val="24"/>
        </w:rPr>
        <w:tab/>
      </w:r>
      <w:r>
        <w:rPr>
          <w:sz w:val="24"/>
          <w:szCs w:val="24"/>
        </w:rPr>
        <w:tab/>
        <w:t>Jesse Hingson</w:t>
      </w:r>
    </w:p>
    <w:p w14:paraId="23C3B19F" w14:textId="77777777" w:rsidR="00000000" w:rsidRDefault="00CD224D">
      <w:pPr>
        <w:spacing w:after="0" w:line="240" w:lineRule="auto"/>
        <w:ind w:left="1440" w:firstLine="720"/>
        <w:contextualSpacing/>
        <w:rPr>
          <w:sz w:val="24"/>
          <w:szCs w:val="24"/>
        </w:rPr>
      </w:pPr>
      <w:r>
        <w:rPr>
          <w:sz w:val="24"/>
          <w:szCs w:val="24"/>
        </w:rPr>
        <w:t>Jacksonville University</w:t>
      </w:r>
    </w:p>
    <w:p w14:paraId="2581F0DD" w14:textId="77777777" w:rsidR="00000000" w:rsidRDefault="00CD224D">
      <w:pPr>
        <w:spacing w:after="0" w:line="240" w:lineRule="auto"/>
        <w:contextualSpacing/>
        <w:rPr>
          <w:sz w:val="24"/>
          <w:szCs w:val="24"/>
        </w:rPr>
      </w:pPr>
    </w:p>
    <w:p w14:paraId="0502086F" w14:textId="77777777" w:rsidR="00000000" w:rsidRDefault="00CD224D">
      <w:pPr>
        <w:spacing w:after="0" w:line="240" w:lineRule="auto"/>
        <w:contextualSpacing/>
        <w:rPr>
          <w:sz w:val="24"/>
          <w:szCs w:val="24"/>
        </w:rPr>
      </w:pPr>
      <w:r>
        <w:rPr>
          <w:sz w:val="24"/>
          <w:szCs w:val="24"/>
        </w:rPr>
        <w:t>Secretary</w:t>
      </w:r>
      <w:r>
        <w:rPr>
          <w:sz w:val="24"/>
          <w:szCs w:val="24"/>
        </w:rPr>
        <w:tab/>
      </w:r>
      <w:r>
        <w:rPr>
          <w:sz w:val="24"/>
          <w:szCs w:val="24"/>
        </w:rPr>
        <w:tab/>
        <w:t>David Proctor</w:t>
      </w:r>
    </w:p>
    <w:p w14:paraId="3A0A3C01" w14:textId="77777777" w:rsidR="00000000" w:rsidRDefault="00CD224D">
      <w:pPr>
        <w:spacing w:after="0" w:line="240" w:lineRule="auto"/>
        <w:ind w:left="1440" w:firstLine="720"/>
        <w:contextualSpacing/>
        <w:rPr>
          <w:sz w:val="24"/>
          <w:szCs w:val="24"/>
        </w:rPr>
      </w:pPr>
      <w:r>
        <w:rPr>
          <w:sz w:val="24"/>
          <w:szCs w:val="24"/>
        </w:rPr>
        <w:t>Tallahassee Comm</w:t>
      </w:r>
      <w:r>
        <w:rPr>
          <w:sz w:val="24"/>
          <w:szCs w:val="24"/>
        </w:rPr>
        <w:t>unity College</w:t>
      </w:r>
    </w:p>
    <w:p w14:paraId="35ACB640" w14:textId="77777777" w:rsidR="00000000" w:rsidRDefault="00CD224D">
      <w:pPr>
        <w:spacing w:after="0" w:line="240" w:lineRule="auto"/>
        <w:contextualSpacing/>
        <w:jc w:val="center"/>
        <w:rPr>
          <w:b/>
          <w:sz w:val="24"/>
          <w:szCs w:val="24"/>
        </w:rPr>
      </w:pPr>
    </w:p>
    <w:p w14:paraId="3DD87E75" w14:textId="77777777" w:rsidR="00000000" w:rsidRDefault="00CD224D">
      <w:pPr>
        <w:spacing w:after="0" w:line="240" w:lineRule="auto"/>
        <w:contextualSpacing/>
        <w:jc w:val="center"/>
        <w:rPr>
          <w:b/>
          <w:sz w:val="24"/>
          <w:szCs w:val="24"/>
        </w:rPr>
      </w:pPr>
    </w:p>
    <w:p w14:paraId="357813BD" w14:textId="77777777" w:rsidR="00000000" w:rsidRDefault="00CD224D">
      <w:pPr>
        <w:spacing w:after="0" w:line="240" w:lineRule="auto"/>
        <w:contextualSpacing/>
        <w:jc w:val="center"/>
        <w:rPr>
          <w:b/>
          <w:sz w:val="24"/>
          <w:szCs w:val="24"/>
        </w:rPr>
      </w:pPr>
      <w:r>
        <w:rPr>
          <w:b/>
          <w:sz w:val="24"/>
          <w:szCs w:val="24"/>
        </w:rPr>
        <w:t xml:space="preserve">FCH Annals: </w:t>
      </w:r>
    </w:p>
    <w:p w14:paraId="5A9A0D34" w14:textId="77777777" w:rsidR="00000000" w:rsidRDefault="00CD224D">
      <w:pPr>
        <w:spacing w:after="0" w:line="240" w:lineRule="auto"/>
        <w:contextualSpacing/>
        <w:jc w:val="center"/>
        <w:rPr>
          <w:b/>
          <w:sz w:val="24"/>
          <w:szCs w:val="24"/>
        </w:rPr>
      </w:pPr>
      <w:r>
        <w:rPr>
          <w:b/>
          <w:sz w:val="24"/>
          <w:szCs w:val="24"/>
        </w:rPr>
        <w:t>The Journal of the Florida Conference of Historians</w:t>
      </w:r>
    </w:p>
    <w:p w14:paraId="62F97209" w14:textId="77777777" w:rsidR="00000000" w:rsidRDefault="00CD224D">
      <w:pPr>
        <w:spacing w:after="0" w:line="240" w:lineRule="auto"/>
        <w:contextualSpacing/>
        <w:jc w:val="center"/>
        <w:rPr>
          <w:sz w:val="24"/>
          <w:szCs w:val="24"/>
        </w:rPr>
      </w:pPr>
      <w:r>
        <w:rPr>
          <w:sz w:val="24"/>
          <w:szCs w:val="24"/>
        </w:rPr>
        <w:t>Senior Editor</w:t>
      </w:r>
    </w:p>
    <w:p w14:paraId="16989D90" w14:textId="77777777" w:rsidR="00000000" w:rsidRDefault="00CD224D">
      <w:pPr>
        <w:spacing w:after="0" w:line="240" w:lineRule="auto"/>
        <w:contextualSpacing/>
        <w:jc w:val="center"/>
        <w:rPr>
          <w:sz w:val="24"/>
          <w:szCs w:val="24"/>
        </w:rPr>
      </w:pPr>
      <w:r>
        <w:rPr>
          <w:sz w:val="24"/>
          <w:szCs w:val="24"/>
        </w:rPr>
        <w:t>Michael S. Cole</w:t>
      </w:r>
    </w:p>
    <w:p w14:paraId="77E14C11" w14:textId="77777777" w:rsidR="00000000" w:rsidRDefault="00CD224D">
      <w:pPr>
        <w:spacing w:after="0" w:line="240" w:lineRule="auto"/>
        <w:contextualSpacing/>
        <w:jc w:val="center"/>
        <w:rPr>
          <w:sz w:val="28"/>
          <w:szCs w:val="28"/>
        </w:rPr>
      </w:pPr>
      <w:r>
        <w:rPr>
          <w:sz w:val="24"/>
          <w:szCs w:val="24"/>
        </w:rPr>
        <w:t>Florida Gulf Coast University</w:t>
      </w:r>
    </w:p>
    <w:p w14:paraId="19300F34" w14:textId="77777777" w:rsidR="00000000" w:rsidRDefault="00CD224D">
      <w:pPr>
        <w:rPr>
          <w:sz w:val="28"/>
          <w:szCs w:val="28"/>
        </w:rPr>
      </w:pPr>
      <w:r>
        <w:rPr>
          <w:sz w:val="28"/>
          <w:szCs w:val="28"/>
        </w:rPr>
        <w:br w:type="page"/>
      </w:r>
    </w:p>
    <w:p w14:paraId="63C40E70" w14:textId="77777777" w:rsidR="00000000" w:rsidRDefault="00CD224D">
      <w:pPr>
        <w:spacing w:after="0" w:line="240" w:lineRule="auto"/>
        <w:contextualSpacing/>
        <w:jc w:val="center"/>
        <w:rPr>
          <w:b/>
          <w:sz w:val="28"/>
          <w:szCs w:val="28"/>
        </w:rPr>
      </w:pPr>
      <w:r>
        <w:rPr>
          <w:b/>
          <w:sz w:val="28"/>
          <w:szCs w:val="28"/>
        </w:rPr>
        <w:lastRenderedPageBreak/>
        <w:t>General Information</w:t>
      </w:r>
    </w:p>
    <w:p w14:paraId="736AC2A4" w14:textId="77777777" w:rsidR="00000000" w:rsidRDefault="00CD224D">
      <w:pPr>
        <w:spacing w:after="0" w:line="240" w:lineRule="auto"/>
        <w:contextualSpacing/>
      </w:pPr>
    </w:p>
    <w:p w14:paraId="61B9F341" w14:textId="77777777" w:rsidR="00000000" w:rsidRDefault="00CD224D">
      <w:pPr>
        <w:spacing w:after="0" w:line="240" w:lineRule="auto"/>
        <w:contextualSpacing/>
        <w:rPr>
          <w:b/>
          <w:u w:val="single"/>
        </w:rPr>
      </w:pPr>
      <w:r>
        <w:rPr>
          <w:b/>
          <w:u w:val="single"/>
        </w:rPr>
        <w:t>Air Travel to Orlando</w:t>
      </w:r>
    </w:p>
    <w:p w14:paraId="35B5F12F" w14:textId="77777777" w:rsidR="00000000" w:rsidRDefault="00CD224D">
      <w:pPr>
        <w:spacing w:after="0" w:line="240" w:lineRule="auto"/>
        <w:contextualSpacing/>
      </w:pPr>
      <w:r>
        <w:t>If traveling to the meeting by air, the Local Arrangements Chair recommends flying into either Sanford-Orlando International Airport (website: http://www.orlandosanfordairport.com/) or the Orlando International Airport (website: http://www.orlandoairports.</w:t>
      </w:r>
      <w:r>
        <w:t xml:space="preserve">net/).  Both airports offer car rental and taxi services.  </w:t>
      </w:r>
    </w:p>
    <w:p w14:paraId="1FF2797C" w14:textId="77777777" w:rsidR="00000000" w:rsidRDefault="00CD224D">
      <w:pPr>
        <w:spacing w:after="0" w:line="240" w:lineRule="auto"/>
        <w:contextualSpacing/>
      </w:pPr>
    </w:p>
    <w:p w14:paraId="342B429E" w14:textId="77777777" w:rsidR="00000000" w:rsidRDefault="00CD224D">
      <w:pPr>
        <w:spacing w:after="0" w:line="240" w:lineRule="auto"/>
        <w:contextualSpacing/>
        <w:rPr>
          <w:b/>
          <w:u w:val="single"/>
        </w:rPr>
      </w:pPr>
      <w:r>
        <w:rPr>
          <w:b/>
          <w:u w:val="single"/>
        </w:rPr>
        <w:t>Driving Directions to the University of Central Florida</w:t>
      </w:r>
    </w:p>
    <w:p w14:paraId="7AA7868E" w14:textId="77777777" w:rsidR="00000000" w:rsidRDefault="00CD224D">
      <w:pPr>
        <w:spacing w:after="0" w:line="240" w:lineRule="auto"/>
        <w:contextualSpacing/>
      </w:pPr>
      <w:r>
        <w:t xml:space="preserve">From Orlando International Airport: </w:t>
      </w:r>
    </w:p>
    <w:p w14:paraId="07E1E9A7" w14:textId="77777777" w:rsidR="00000000" w:rsidRDefault="00CD224D">
      <w:pPr>
        <w:spacing w:after="0" w:line="240" w:lineRule="auto"/>
        <w:contextualSpacing/>
      </w:pPr>
      <w:r>
        <w:t>Go east on 528 to 417 north. Take 417 North to University Blvd. Exit east onto University Blvd. Contin</w:t>
      </w:r>
      <w:r>
        <w:t xml:space="preserve">ue east on University Blvd. for two miles, and it will take you to the main UCF entrance.  </w:t>
      </w:r>
    </w:p>
    <w:p w14:paraId="00CD6D16" w14:textId="77777777" w:rsidR="00000000" w:rsidRDefault="00CD224D">
      <w:pPr>
        <w:spacing w:after="0" w:line="240" w:lineRule="auto"/>
        <w:contextualSpacing/>
      </w:pPr>
    </w:p>
    <w:p w14:paraId="63DE880F" w14:textId="77777777" w:rsidR="00000000" w:rsidRDefault="00CD224D">
      <w:pPr>
        <w:spacing w:after="0" w:line="240" w:lineRule="auto"/>
        <w:contextualSpacing/>
      </w:pPr>
      <w:r>
        <w:rPr>
          <w:b/>
        </w:rPr>
        <w:t>From The North</w:t>
      </w:r>
      <w:r>
        <w:t xml:space="preserve">: </w:t>
      </w:r>
    </w:p>
    <w:p w14:paraId="6B168196" w14:textId="77777777" w:rsidR="00000000" w:rsidRDefault="00CD224D">
      <w:pPr>
        <w:spacing w:after="0" w:line="240" w:lineRule="auto"/>
        <w:contextualSpacing/>
      </w:pPr>
      <w:r>
        <w:t>Option 1: Take the Florida Turnpike South to 408 east. Take 408 east to 417 North toward Sanford. Exit off of 417 to University Blvd. East. Take U</w:t>
      </w:r>
      <w:r>
        <w:t xml:space="preserve">niversity Blvd 2 to the main UCF entrance.  </w:t>
      </w:r>
    </w:p>
    <w:p w14:paraId="59765080" w14:textId="77777777" w:rsidR="00000000" w:rsidRDefault="00CD224D">
      <w:pPr>
        <w:spacing w:after="0" w:line="240" w:lineRule="auto"/>
        <w:contextualSpacing/>
      </w:pPr>
      <w:r>
        <w:t>Option 2: Take I-95 South to SR 50 West. Take SR 50 to Alafaya Trail. Make a right hand turn on Alafaya Trail. Continue on Alafaya Trail to University Blvd. Make a right turn on University Blvd. and you are on c</w:t>
      </w:r>
      <w:r>
        <w:t xml:space="preserve">ampus </w:t>
      </w:r>
    </w:p>
    <w:p w14:paraId="2AFB25D4" w14:textId="77777777" w:rsidR="00000000" w:rsidRDefault="00CD224D">
      <w:pPr>
        <w:spacing w:after="0" w:line="240" w:lineRule="auto"/>
        <w:contextualSpacing/>
      </w:pPr>
    </w:p>
    <w:p w14:paraId="7FE6FBFF" w14:textId="77777777" w:rsidR="00000000" w:rsidRDefault="00CD224D">
      <w:pPr>
        <w:spacing w:after="0" w:line="240" w:lineRule="auto"/>
        <w:contextualSpacing/>
      </w:pPr>
      <w:r>
        <w:rPr>
          <w:b/>
        </w:rPr>
        <w:t>From The South and Melbourne Area</w:t>
      </w:r>
      <w:r>
        <w:t xml:space="preserve">: </w:t>
      </w:r>
    </w:p>
    <w:p w14:paraId="5B5E5880" w14:textId="77777777" w:rsidR="00000000" w:rsidRDefault="00CD224D">
      <w:pPr>
        <w:spacing w:after="0" w:line="240" w:lineRule="auto"/>
        <w:contextualSpacing/>
      </w:pPr>
      <w:r>
        <w:t>Option 1: Take the Florida Turnpike north and exit onto I-4 East. Continue until you reach 408 east. Take 408 east to 417 North toward Sanford. Exit off of 417 to University Blvd East. Continue on University Blvd</w:t>
      </w:r>
      <w:r>
        <w:t xml:space="preserve">. for 2 miles and it will take you to the main UCF entrance.  </w:t>
      </w:r>
    </w:p>
    <w:p w14:paraId="4D7611DF" w14:textId="77777777" w:rsidR="00000000" w:rsidRDefault="00CD224D">
      <w:pPr>
        <w:spacing w:after="0" w:line="240" w:lineRule="auto"/>
        <w:contextualSpacing/>
      </w:pPr>
      <w:r>
        <w:t>Option 2: Take I-95 north to 520 West. Continue West and the road will merge with SR 50. Take SR 50 West to Alafaya Trail. Make a right turn on Alafaya Trail. Continue for 2 miles to University</w:t>
      </w:r>
      <w:r>
        <w:t xml:space="preserve"> Blvd. Make a right turn on University Blvd. and you will be on campus.  </w:t>
      </w:r>
    </w:p>
    <w:p w14:paraId="45987D04" w14:textId="77777777" w:rsidR="00000000" w:rsidRDefault="00CD224D">
      <w:pPr>
        <w:spacing w:after="0" w:line="240" w:lineRule="auto"/>
        <w:contextualSpacing/>
      </w:pPr>
    </w:p>
    <w:p w14:paraId="0600D69A" w14:textId="77777777" w:rsidR="00000000" w:rsidRDefault="00CD224D">
      <w:pPr>
        <w:spacing w:after="0" w:line="240" w:lineRule="auto"/>
        <w:contextualSpacing/>
      </w:pPr>
      <w:r>
        <w:rPr>
          <w:b/>
        </w:rPr>
        <w:t>From The East, Titusville, and Daytona</w:t>
      </w:r>
      <w:r>
        <w:t xml:space="preserve">: </w:t>
      </w:r>
    </w:p>
    <w:p w14:paraId="693584BF" w14:textId="77777777" w:rsidR="00000000" w:rsidRDefault="00CD224D">
      <w:pPr>
        <w:spacing w:after="0" w:line="240" w:lineRule="auto"/>
        <w:contextualSpacing/>
      </w:pPr>
      <w:r>
        <w:t>Option 1: Take Highway 50 West to Alafaya Trail. Turn right on Alafaya Trail, go north for two miles. Turn right onto University Blvd. and y</w:t>
      </w:r>
      <w:r>
        <w:t xml:space="preserve">ou are on campus. </w:t>
      </w:r>
    </w:p>
    <w:p w14:paraId="45327312" w14:textId="77777777" w:rsidR="00000000" w:rsidRDefault="00CD224D">
      <w:pPr>
        <w:spacing w:after="0" w:line="240" w:lineRule="auto"/>
        <w:contextualSpacing/>
      </w:pPr>
      <w:r>
        <w:lastRenderedPageBreak/>
        <w:t xml:space="preserve">Option 2: Take I-4 West to 417 South. Exit off of 417 at University Blvd. East. Continue on University Blvd East and it will take you to the main UCF entrance.  </w:t>
      </w:r>
    </w:p>
    <w:p w14:paraId="3B7551A8" w14:textId="77777777" w:rsidR="00000000" w:rsidRDefault="00CD224D">
      <w:pPr>
        <w:spacing w:after="0" w:line="240" w:lineRule="auto"/>
        <w:contextualSpacing/>
      </w:pPr>
    </w:p>
    <w:p w14:paraId="1ECA64E3" w14:textId="77777777" w:rsidR="00000000" w:rsidRDefault="00CD224D">
      <w:pPr>
        <w:spacing w:after="0" w:line="240" w:lineRule="auto"/>
        <w:contextualSpacing/>
      </w:pPr>
      <w:r>
        <w:rPr>
          <w:b/>
        </w:rPr>
        <w:t>From The Tampa Area</w:t>
      </w:r>
      <w:r>
        <w:t xml:space="preserve">: </w:t>
      </w:r>
    </w:p>
    <w:p w14:paraId="558D1D8C" w14:textId="77777777" w:rsidR="00000000" w:rsidRDefault="00CD224D">
      <w:pPr>
        <w:spacing w:after="0" w:line="240" w:lineRule="auto"/>
        <w:contextualSpacing/>
      </w:pPr>
      <w:r>
        <w:t>Take I-4 east to 408 east toward Titusville. Take 40</w:t>
      </w:r>
      <w:r>
        <w:t xml:space="preserve">8 to 417 North toward Sanford. Exit off of 417 at University Blvd. East. Take University Blvd 2 to the main UCF entrance. </w:t>
      </w:r>
    </w:p>
    <w:p w14:paraId="21B36FD5" w14:textId="77777777" w:rsidR="00000000" w:rsidRDefault="00CD224D">
      <w:pPr>
        <w:spacing w:after="0" w:line="240" w:lineRule="auto"/>
        <w:contextualSpacing/>
      </w:pPr>
      <w:r>
        <w:t xml:space="preserve">Directions to and Parking for Burnett Honors College after Arriving at UCF  </w:t>
      </w:r>
    </w:p>
    <w:p w14:paraId="7BD60E66" w14:textId="77777777" w:rsidR="00000000" w:rsidRDefault="00CD224D">
      <w:pPr>
        <w:spacing w:after="0" w:line="240" w:lineRule="auto"/>
        <w:contextualSpacing/>
      </w:pPr>
    </w:p>
    <w:p w14:paraId="5DF35EF5" w14:textId="77777777" w:rsidR="00000000" w:rsidRDefault="00CD224D">
      <w:pPr>
        <w:spacing w:after="0" w:line="240" w:lineRule="auto"/>
        <w:contextualSpacing/>
        <w:rPr>
          <w:b/>
        </w:rPr>
      </w:pPr>
      <w:r>
        <w:rPr>
          <w:b/>
          <w:u w:val="single"/>
        </w:rPr>
        <w:t>Parking at UCF</w:t>
      </w:r>
      <w:r>
        <w:rPr>
          <w:b/>
        </w:rPr>
        <w:t xml:space="preserve"> </w:t>
      </w:r>
    </w:p>
    <w:p w14:paraId="5C8EB93D" w14:textId="77777777" w:rsidR="00000000" w:rsidRDefault="00CD224D">
      <w:pPr>
        <w:spacing w:after="0" w:line="240" w:lineRule="auto"/>
        <w:contextualSpacing/>
      </w:pPr>
      <w:r>
        <w:t xml:space="preserve">UCF’s History Department is providing parking permits for free to all participants who would like to park on campus on Friday and Saturday.  </w:t>
      </w:r>
      <w:r>
        <w:rPr>
          <w:b/>
        </w:rPr>
        <w:t>Please contact Jesse Hingson (jhingso@ju.edu) if you would like a parking pass and indicate which day(s) (Friday or</w:t>
      </w:r>
      <w:r>
        <w:rPr>
          <w:b/>
        </w:rPr>
        <w:t xml:space="preserve"> Saturday or both).</w:t>
      </w:r>
      <w:r>
        <w:t xml:space="preserve">  </w:t>
      </w:r>
      <w:r>
        <w:rPr>
          <w:b/>
        </w:rPr>
        <w:t xml:space="preserve">Daily permits are valid only in the GREEN spaces of the “D” garage.  </w:t>
      </w:r>
      <w:r>
        <w:t>When you enter the campus on University Blvd (the main entrance), take a right onto Gemini Blvd.  Continue until you arrive at the “D” garage, located on the left.  I</w:t>
      </w:r>
      <w:r>
        <w:t>f you park elsewhere on campus without a visitor’s parking pass, you may get ticketed.</w:t>
      </w:r>
    </w:p>
    <w:p w14:paraId="6A654A00" w14:textId="77777777" w:rsidR="00000000" w:rsidRDefault="00CD224D">
      <w:pPr>
        <w:spacing w:after="0" w:line="240" w:lineRule="auto"/>
        <w:contextualSpacing/>
      </w:pPr>
    </w:p>
    <w:p w14:paraId="4AD4D0F8" w14:textId="77777777" w:rsidR="00000000" w:rsidRDefault="00CD224D">
      <w:pPr>
        <w:spacing w:after="0" w:line="240" w:lineRule="auto"/>
        <w:contextualSpacing/>
        <w:rPr>
          <w:b/>
          <w:u w:val="single"/>
        </w:rPr>
      </w:pPr>
      <w:r>
        <w:rPr>
          <w:b/>
          <w:u w:val="single"/>
        </w:rPr>
        <w:t xml:space="preserve">Campus Map (also see page 5) and Parking Guide </w:t>
      </w:r>
    </w:p>
    <w:p w14:paraId="6161944E" w14:textId="77777777" w:rsidR="00000000" w:rsidRDefault="00CD224D">
      <w:pPr>
        <w:spacing w:after="0" w:line="240" w:lineRule="auto"/>
        <w:contextualSpacing/>
      </w:pPr>
      <w:r>
        <w:t>http://parking.ucf.edu</w:t>
      </w:r>
    </w:p>
    <w:p w14:paraId="778368D9" w14:textId="77777777" w:rsidR="00000000" w:rsidRDefault="00CD224D">
      <w:pPr>
        <w:spacing w:after="0" w:line="240" w:lineRule="auto"/>
        <w:contextualSpacing/>
      </w:pPr>
      <w:r>
        <w:t>http://cdn.ucf.edu/map/printable/UCF-Campus-Map-2014.pdf</w:t>
      </w:r>
    </w:p>
    <w:p w14:paraId="075A37FC" w14:textId="77777777" w:rsidR="00000000" w:rsidRDefault="00CD224D">
      <w:pPr>
        <w:spacing w:after="0" w:line="240" w:lineRule="auto"/>
        <w:contextualSpacing/>
      </w:pPr>
    </w:p>
    <w:p w14:paraId="2B22686F" w14:textId="77777777" w:rsidR="00000000" w:rsidRDefault="00CD224D">
      <w:pPr>
        <w:spacing w:after="0" w:line="240" w:lineRule="auto"/>
        <w:contextualSpacing/>
        <w:rPr>
          <w:b/>
          <w:u w:val="single"/>
        </w:rPr>
      </w:pPr>
      <w:r>
        <w:rPr>
          <w:b/>
          <w:u w:val="single"/>
        </w:rPr>
        <w:t>Lodging: DoubleTree by Hilton Hotel Orl</w:t>
      </w:r>
      <w:r>
        <w:rPr>
          <w:b/>
          <w:u w:val="single"/>
        </w:rPr>
        <w:t>ando East—UCF Area</w:t>
      </w:r>
    </w:p>
    <w:p w14:paraId="620D3267" w14:textId="77777777" w:rsidR="00000000" w:rsidRDefault="00CD224D">
      <w:pPr>
        <w:spacing w:after="0" w:line="240" w:lineRule="auto"/>
        <w:contextualSpacing/>
      </w:pPr>
      <w:r>
        <w:t xml:space="preserve">Lodging will be available at the DoubleTree by Hilton Hotel Orlando East-UCF Area for the conference rate.  The street address for the hotel is: </w:t>
      </w:r>
      <w:r>
        <w:rPr>
          <w:b/>
        </w:rPr>
        <w:t>12125 High Tech Avenue; Orlando, Florida 32817</w:t>
      </w:r>
      <w:r>
        <w:t xml:space="preserve">.  For more information on transportation and </w:t>
      </w:r>
      <w:r>
        <w:t xml:space="preserve">directions to the hotel, please go to: </w:t>
      </w:r>
    </w:p>
    <w:p w14:paraId="2F538F95" w14:textId="77777777" w:rsidR="00000000" w:rsidRDefault="00CD224D">
      <w:pPr>
        <w:spacing w:after="0" w:line="240" w:lineRule="auto"/>
        <w:contextualSpacing/>
      </w:pPr>
    </w:p>
    <w:p w14:paraId="33B80BC4" w14:textId="77777777" w:rsidR="00000000" w:rsidRDefault="00CD224D">
      <w:pPr>
        <w:spacing w:after="0" w:line="240" w:lineRule="auto"/>
        <w:contextualSpacing/>
      </w:pPr>
      <w:r>
        <w:t>http://doubletree3.hilton.com/en/hotels/florida/doubletree-by-hilton-hotel-orlando-east-ucf-area-ORLOEDT/maps-directions/index.html</w:t>
      </w:r>
    </w:p>
    <w:p w14:paraId="36A8205E" w14:textId="77777777" w:rsidR="00000000" w:rsidRDefault="00CD224D">
      <w:pPr>
        <w:spacing w:after="0" w:line="240" w:lineRule="auto"/>
        <w:contextualSpacing/>
        <w:rPr>
          <w:b/>
        </w:rPr>
      </w:pPr>
    </w:p>
    <w:p w14:paraId="6AEE7888" w14:textId="77777777" w:rsidR="00000000" w:rsidRDefault="00CD224D">
      <w:pPr>
        <w:spacing w:after="0" w:line="240" w:lineRule="auto"/>
        <w:contextualSpacing/>
      </w:pPr>
      <w:r>
        <w:t>Except for the welcome reception and plenary session at the hotel on Thursday even</w:t>
      </w:r>
      <w:r>
        <w:t xml:space="preserve">ing, all conference activities will take place on the main campus of the University of Central Florida across the street from the conference hotel.  You may pick up your badge, program, and a copy of the </w:t>
      </w:r>
      <w:r>
        <w:rPr>
          <w:i/>
        </w:rPr>
        <w:t>FCH Annals</w:t>
      </w:r>
      <w:r>
        <w:t xml:space="preserve"> at the Thursday evening welcome reception</w:t>
      </w:r>
      <w:r>
        <w:t>.</w:t>
      </w:r>
    </w:p>
    <w:p w14:paraId="5992F70F" w14:textId="77777777" w:rsidR="00000000" w:rsidRDefault="00CD224D">
      <w:pPr>
        <w:spacing w:after="0" w:line="240" w:lineRule="auto"/>
        <w:contextualSpacing/>
        <w:rPr>
          <w:b/>
          <w:u w:val="single"/>
        </w:rPr>
      </w:pPr>
      <w:r>
        <w:rPr>
          <w:b/>
          <w:u w:val="single"/>
        </w:rPr>
        <w:lastRenderedPageBreak/>
        <w:t>Shuttle Service between the DoubleTree Hotel and UCF Campus</w:t>
      </w:r>
    </w:p>
    <w:p w14:paraId="761CEBD0" w14:textId="77777777" w:rsidR="00000000" w:rsidRDefault="00CD224D">
      <w:pPr>
        <w:spacing w:after="0" w:line="240" w:lineRule="auto"/>
        <w:contextualSpacing/>
      </w:pPr>
      <w:r>
        <w:t>The FCH will sponsor free shuttle service on the “FCH Shuttle” to and from UCF campus.  On both Friday and Saturday morning, there will be one shuttle trip that will pick up directly in front of</w:t>
      </w:r>
      <w:r>
        <w:t xml:space="preserve"> the hotel lobby and drop off next to the UCF Student Union.  There will be another shuttle on Friday and Saturday evening that will pick up next to the Student Union and drop off at the hotel.  Please note the times for shuttle service in the program.  </w:t>
      </w:r>
    </w:p>
    <w:p w14:paraId="4E8F83F2" w14:textId="77777777" w:rsidR="00000000" w:rsidRDefault="00CD224D">
      <w:pPr>
        <w:spacing w:after="0" w:line="240" w:lineRule="auto"/>
      </w:pPr>
    </w:p>
    <w:p w14:paraId="72C5BEA4" w14:textId="77777777" w:rsidR="00000000" w:rsidRDefault="00CD224D">
      <w:pPr>
        <w:spacing w:after="0" w:line="240" w:lineRule="auto"/>
      </w:pPr>
      <w:r>
        <w:t>Throughout the day, UCF provides free shuttle service every 10-15 minutes.  The shuttle stop is located at the “Plaza on University” (five minute walk).  Stepping out in front of the hotel lobby, you will see a tan and orange resident hall building.  You w</w:t>
      </w:r>
      <w:r>
        <w:t>ill take the sidewalk (along Strategy Boulevard) that leads around the building to the shuttle stop that stops directly in front of the residence hall (you will see a McDonald’s in the plaza).  The shuttle is labeled “UCF Shuttle”.  Please don’t confuse th</w:t>
      </w:r>
      <w:r>
        <w:t>e shuttle with the Lynx bus system, which has a stop located on Alafaya Trail.</w:t>
      </w:r>
    </w:p>
    <w:p w14:paraId="272F90B7" w14:textId="77777777" w:rsidR="00000000" w:rsidRDefault="00CD224D">
      <w:pPr>
        <w:spacing w:after="0" w:line="240" w:lineRule="auto"/>
        <w:contextualSpacing/>
      </w:pPr>
    </w:p>
    <w:p w14:paraId="66CF8F20" w14:textId="77777777" w:rsidR="00000000" w:rsidRDefault="00CD224D">
      <w:pPr>
        <w:spacing w:after="0" w:line="240" w:lineRule="auto"/>
        <w:contextualSpacing/>
      </w:pPr>
      <w:r>
        <w:rPr>
          <w:b/>
          <w:u w:val="single"/>
        </w:rPr>
        <w:t>UCF Student Union</w:t>
      </w:r>
      <w:r>
        <w:t xml:space="preserve"> </w:t>
      </w:r>
    </w:p>
    <w:p w14:paraId="43B2A5E0" w14:textId="77777777" w:rsidR="00000000" w:rsidRDefault="00CD224D">
      <w:pPr>
        <w:spacing w:after="0" w:line="240" w:lineRule="auto"/>
        <w:contextualSpacing/>
        <w:rPr>
          <w:b/>
        </w:rPr>
      </w:pPr>
      <w:r>
        <w:t>All conference activity on Friday and Saturday will take place at the Student Union on UCF’s main campus.  You may pick up your badge, program, and a copy of</w:t>
      </w:r>
      <w:r>
        <w:t xml:space="preserve"> the </w:t>
      </w:r>
      <w:r>
        <w:rPr>
          <w:i/>
        </w:rPr>
        <w:t>FCH Annals</w:t>
      </w:r>
      <w:r>
        <w:t xml:space="preserve"> at the registration table.  On Friday, conference activity will take place on the second floor.  On Saturday, conference activity will take place on the main floor.  Please consult the program for the exact location of panels, plenary sessi</w:t>
      </w:r>
      <w:r>
        <w:t xml:space="preserve">ons, and special events.  </w:t>
      </w:r>
    </w:p>
    <w:p w14:paraId="379267C1" w14:textId="77777777" w:rsidR="00000000" w:rsidRDefault="00CD224D">
      <w:pPr>
        <w:spacing w:after="0" w:line="240" w:lineRule="auto"/>
        <w:contextualSpacing/>
      </w:pPr>
    </w:p>
    <w:p w14:paraId="06A327BD" w14:textId="77777777" w:rsidR="00000000" w:rsidRDefault="00CD224D">
      <w:pPr>
        <w:pStyle w:val="ListParagraph"/>
        <w:numPr>
          <w:ilvl w:val="0"/>
          <w:numId w:val="2"/>
        </w:numPr>
        <w:spacing w:after="0" w:line="240" w:lineRule="auto"/>
      </w:pPr>
      <w:r>
        <w:t>Restaurant Options Available in the UCF Student Union</w:t>
      </w:r>
    </w:p>
    <w:p w14:paraId="3C384238" w14:textId="77777777" w:rsidR="00000000" w:rsidRDefault="00CD224D">
      <w:pPr>
        <w:pStyle w:val="ListParagraph"/>
        <w:numPr>
          <w:ilvl w:val="1"/>
          <w:numId w:val="2"/>
        </w:numPr>
        <w:spacing w:after="0" w:line="240" w:lineRule="auto"/>
      </w:pPr>
      <w:r>
        <w:t>Asian Chao</w:t>
      </w:r>
    </w:p>
    <w:p w14:paraId="55513FE6" w14:textId="77777777" w:rsidR="00000000" w:rsidRDefault="00CD224D">
      <w:pPr>
        <w:pStyle w:val="ListParagraph"/>
        <w:numPr>
          <w:ilvl w:val="1"/>
          <w:numId w:val="2"/>
        </w:numPr>
        <w:spacing w:after="0" w:line="240" w:lineRule="auto"/>
      </w:pPr>
      <w:r>
        <w:t>Corner Cafe</w:t>
      </w:r>
    </w:p>
    <w:p w14:paraId="290D476D" w14:textId="77777777" w:rsidR="00000000" w:rsidRDefault="00CD224D">
      <w:pPr>
        <w:pStyle w:val="ListParagraph"/>
        <w:numPr>
          <w:ilvl w:val="1"/>
          <w:numId w:val="2"/>
        </w:numPr>
        <w:spacing w:after="0" w:line="240" w:lineRule="auto"/>
      </w:pPr>
      <w:r>
        <w:t>Greens Salad Bar</w:t>
      </w:r>
    </w:p>
    <w:p w14:paraId="7D79F783" w14:textId="77777777" w:rsidR="00000000" w:rsidRDefault="00CD224D">
      <w:pPr>
        <w:pStyle w:val="ListParagraph"/>
        <w:numPr>
          <w:ilvl w:val="1"/>
          <w:numId w:val="2"/>
        </w:numPr>
        <w:spacing w:after="0" w:line="240" w:lineRule="auto"/>
      </w:pPr>
      <w:r>
        <w:t>Huey Magoo's Express</w:t>
      </w:r>
    </w:p>
    <w:p w14:paraId="4B195167" w14:textId="77777777" w:rsidR="00000000" w:rsidRDefault="00CD224D">
      <w:pPr>
        <w:pStyle w:val="ListParagraph"/>
        <w:numPr>
          <w:ilvl w:val="1"/>
          <w:numId w:val="2"/>
        </w:numPr>
        <w:spacing w:after="0" w:line="240" w:lineRule="auto"/>
      </w:pPr>
      <w:r>
        <w:t>Joffrey's Coffee</w:t>
      </w:r>
    </w:p>
    <w:p w14:paraId="2554BD27" w14:textId="77777777" w:rsidR="00000000" w:rsidRDefault="00CD224D">
      <w:pPr>
        <w:pStyle w:val="ListParagraph"/>
        <w:numPr>
          <w:ilvl w:val="1"/>
          <w:numId w:val="2"/>
        </w:numPr>
        <w:spacing w:after="0" w:line="240" w:lineRule="auto"/>
      </w:pPr>
      <w:r>
        <w:t>Qdoba Mexican Grill</w:t>
      </w:r>
    </w:p>
    <w:p w14:paraId="3EE947C0" w14:textId="77777777" w:rsidR="00000000" w:rsidRDefault="00CD224D">
      <w:pPr>
        <w:pStyle w:val="ListParagraph"/>
        <w:numPr>
          <w:ilvl w:val="1"/>
          <w:numId w:val="2"/>
        </w:numPr>
        <w:spacing w:after="0" w:line="240" w:lineRule="auto"/>
      </w:pPr>
      <w:r>
        <w:t>Smoothie King</w:t>
      </w:r>
    </w:p>
    <w:p w14:paraId="16726EA3" w14:textId="77777777" w:rsidR="00000000" w:rsidRDefault="00CD224D">
      <w:pPr>
        <w:pStyle w:val="ListParagraph"/>
        <w:numPr>
          <w:ilvl w:val="1"/>
          <w:numId w:val="2"/>
        </w:numPr>
        <w:spacing w:after="0" w:line="240" w:lineRule="auto"/>
      </w:pPr>
      <w:r>
        <w:t>Subway</w:t>
      </w:r>
    </w:p>
    <w:p w14:paraId="3F0B2D8B" w14:textId="77777777" w:rsidR="00000000" w:rsidRDefault="00CD224D">
      <w:pPr>
        <w:pStyle w:val="ListParagraph"/>
        <w:numPr>
          <w:ilvl w:val="1"/>
          <w:numId w:val="2"/>
        </w:numPr>
        <w:spacing w:after="0" w:line="240" w:lineRule="auto"/>
      </w:pPr>
      <w:r>
        <w:t>Wackadoo’s Grub and Brew</w:t>
      </w:r>
    </w:p>
    <w:p w14:paraId="2ADF0E88" w14:textId="77777777" w:rsidR="00000000" w:rsidRDefault="00CD224D">
      <w:pPr>
        <w:spacing w:after="0" w:line="240" w:lineRule="auto"/>
        <w:contextualSpacing/>
      </w:pPr>
    </w:p>
    <w:p w14:paraId="4A3D3380" w14:textId="77777777" w:rsidR="00000000" w:rsidRDefault="00CD224D">
      <w:pPr>
        <w:spacing w:after="0" w:line="240" w:lineRule="auto"/>
        <w:jc w:val="center"/>
        <w:rPr>
          <w:b/>
          <w:sz w:val="32"/>
          <w:szCs w:val="32"/>
        </w:rPr>
      </w:pPr>
      <w:r>
        <w:rPr>
          <w:b/>
          <w:sz w:val="32"/>
          <w:szCs w:val="32"/>
        </w:rPr>
        <w:br w:type="page"/>
      </w:r>
      <w:r>
        <w:rPr>
          <w:b/>
          <w:sz w:val="32"/>
          <w:szCs w:val="32"/>
        </w:rPr>
        <w:lastRenderedPageBreak/>
        <w:t>UCF Campus Map</w:t>
      </w:r>
    </w:p>
    <w:p w14:paraId="28ED82E7" w14:textId="77777777" w:rsidR="00000000" w:rsidRDefault="00CD224D">
      <w:pPr>
        <w:spacing w:after="0" w:line="240" w:lineRule="auto"/>
        <w:jc w:val="center"/>
        <w:rPr>
          <w:b/>
        </w:rPr>
      </w:pPr>
      <w:r>
        <w:rPr>
          <w:b/>
        </w:rPr>
        <w:t>(STUN=Student Union; PGD=Parking Garage “D”; LIB=Hitt Library)</w:t>
      </w:r>
    </w:p>
    <w:p w14:paraId="3AC3A3BF" w14:textId="77777777" w:rsidR="00000000" w:rsidRDefault="00CD224D">
      <w:pPr>
        <w:spacing w:after="0" w:line="240" w:lineRule="auto"/>
        <w:rPr>
          <w:sz w:val="24"/>
          <w:szCs w:val="24"/>
        </w:rPr>
      </w:pPr>
      <w:r>
        <w:rPr>
          <w:noProof/>
        </w:rPr>
        <mc:AlternateContent>
          <mc:Choice Requires="wpc">
            <w:drawing>
              <wp:anchor distT="0" distB="0" distL="114300" distR="114300" simplePos="0" relativeHeight="251659776" behindDoc="0" locked="0" layoutInCell="1" allowOverlap="1" wp14:anchorId="141D5C83" wp14:editId="4572C590">
                <wp:simplePos x="0" y="0"/>
                <wp:positionH relativeFrom="column">
                  <wp:posOffset>142875</wp:posOffset>
                </wp:positionH>
                <wp:positionV relativeFrom="paragraph">
                  <wp:posOffset>30480</wp:posOffset>
                </wp:positionV>
                <wp:extent cx="4058920" cy="6261735"/>
                <wp:effectExtent l="0" t="0" r="0" b="0"/>
                <wp:wrapNone/>
                <wp:docPr id="4" name="Canvas 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 name="Picture 5"/>
                          <pic:cNvPicPr>
                            <a:picLocks noChangeAspect="1" noChangeArrowheads="1"/>
                          </pic:cNvPicPr>
                        </pic:nvPicPr>
                        <pic:blipFill rotWithShape="1">
                          <a:blip r:embed="rId9">
                            <a:grayscl/>
                            <a:extLst>
                              <a:ext uri="{28A0092B-C50C-407E-A947-70E740481C1C}">
                                <a14:useLocalDpi xmlns:a14="http://schemas.microsoft.com/office/drawing/2010/main" val="0"/>
                              </a:ext>
                            </a:extLst>
                          </a:blip>
                          <a:srcRect l="2110" t="17189" r="31530" b="43223"/>
                          <a:stretch/>
                        </pic:blipFill>
                        <pic:spPr bwMode="auto">
                          <a:xfrm>
                            <a:off x="19051" y="199983"/>
                            <a:ext cx="4039869" cy="505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Oval 7"/>
                        <wps:cNvSpPr/>
                        <wps:spPr>
                          <a:xfrm>
                            <a:off x="2067339" y="2216913"/>
                            <a:ext cx="604299" cy="611739"/>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wps:cNvSpPr/>
                        <wps:spPr>
                          <a:xfrm>
                            <a:off x="2923200" y="1109592"/>
                            <a:ext cx="603885" cy="611505"/>
                          </a:xfrm>
                          <a:prstGeom prst="ellipse">
                            <a:avLst/>
                          </a:prstGeom>
                          <a:noFill/>
                          <a:ln w="25400" cap="flat" cmpd="sng" algn="ctr">
                            <a:solidFill>
                              <a:sysClr val="windowText" lastClr="000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 name="Right Arrow 9"/>
                        <wps:cNvSpPr/>
                        <wps:spPr>
                          <a:xfrm>
                            <a:off x="19051" y="4589803"/>
                            <a:ext cx="310100" cy="398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wps:cNvSpPr/>
                        <wps:spPr>
                          <a:xfrm>
                            <a:off x="1871931" y="3035819"/>
                            <a:ext cx="388189" cy="517812"/>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3A10A5CA" id="Canvas 4" o:spid="_x0000_s1026" editas="canvas" style="position:absolute;margin-left:11.25pt;margin-top:2.4pt;width:319.6pt;height:493.05pt;z-index:251659776" coordsize="40589,62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0589;height:62617;visibility:visible;mso-wrap-style:square">
                  <v:fill o:detectmouseclick="t"/>
                  <v:path o:connecttype="none"/>
                </v:shape>
                <v:shape id="Picture 5" o:spid="_x0000_s1028" type="#_x0000_t75" style="position:absolute;left:190;top:1999;width:40399;height:5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">
                  <v:imagedata r:id="rId10" o:title="" croptop="11265f" cropbottom="28327f" cropleft="1383f" cropright="20664f" grayscale="t"/>
                </v:shape>
                <v:oval id="Oval 7" o:spid="_x0000_s1029" style="position:absolute;left:20673;top:22169;width:6043;height:6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" filled="f" strokecolor="black [3213]" strokeweight="2pt">
                  <v:stroke joinstyle="miter"/>
                </v:oval>
                <v:oval id="Oval 8" o:spid="_x0000_s1030" style="position:absolute;left:29232;top:11095;width:6038;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" filled="f" strokecolor="windowText" strokeweight="2pt">
                  <v:stroke joinstyle="miter"/>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 o:spid="_x0000_s1031" type="#_x0000_t13" style="position:absolute;left:190;top:45898;width:3101;height:3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" adj="10800" fillcolor="black [3213]" strokecolor="black [3213]" strokeweight="1pt"/>
                <v:oval id="Oval 10" o:spid="_x0000_s1032" style="position:absolute;left:18719;top:30358;width:3882;height:5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" filled="f" strokecolor="black [3213]" strokeweight="2pt">
                  <v:stroke joinstyle="miter"/>
                </v:oval>
              </v:group>
            </w:pict>
          </mc:Fallback>
        </mc:AlternateContent>
      </w:r>
    </w:p>
    <w:p w14:paraId="7E6DA954" w14:textId="77777777" w:rsidR="00000000" w:rsidRDefault="00CD224D">
      <w:pPr>
        <w:spacing w:after="0" w:line="240" w:lineRule="auto"/>
        <w:jc w:val="center"/>
        <w:rPr>
          <w:b/>
          <w:sz w:val="28"/>
          <w:szCs w:val="28"/>
        </w:rPr>
      </w:pPr>
      <w:r>
        <w:rPr>
          <w:b/>
          <w:sz w:val="32"/>
          <w:szCs w:val="32"/>
        </w:rPr>
        <w:br w:type="page"/>
      </w:r>
    </w:p>
    <w:p w14:paraId="5005FEA4" w14:textId="77777777" w:rsidR="00000000" w:rsidRDefault="00CD224D">
      <w:pPr>
        <w:rPr>
          <w:b/>
          <w:sz w:val="32"/>
          <w:szCs w:val="32"/>
        </w:rPr>
      </w:pPr>
      <w:r>
        <w:rPr>
          <w:b/>
          <w:noProof/>
          <w:sz w:val="32"/>
          <w:szCs w:val="32"/>
        </w:rPr>
        <w:lastRenderedPageBreak/>
        <w:drawing>
          <wp:inline distT="0" distB="0" distL="0" distR="0" wp14:anchorId="5F11F316" wp14:editId="4EA781A9">
            <wp:extent cx="4057650" cy="57150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lum bright="-20000" contrast="40000"/>
                      <a:extLst>
                        <a:ext uri="{28A0092B-C50C-407E-A947-70E740481C1C}">
                          <a14:useLocalDpi xmlns:a14="http://schemas.microsoft.com/office/drawing/2010/main" val="0"/>
                        </a:ext>
                      </a:extLst>
                    </a:blip>
                    <a:srcRect/>
                    <a:stretch>
                      <a:fillRect/>
                    </a:stretch>
                  </pic:blipFill>
                  <pic:spPr bwMode="auto">
                    <a:xfrm>
                      <a:off x="0" y="0"/>
                      <a:ext cx="4057650" cy="5715000"/>
                    </a:xfrm>
                    <a:prstGeom prst="rect">
                      <a:avLst/>
                    </a:prstGeom>
                    <a:noFill/>
                    <a:ln>
                      <a:noFill/>
                    </a:ln>
                  </pic:spPr>
                </pic:pic>
              </a:graphicData>
            </a:graphic>
          </wp:inline>
        </w:drawing>
      </w:r>
    </w:p>
    <w:p w14:paraId="1106AEA0" w14:textId="77777777" w:rsidR="00000000" w:rsidRDefault="00CD224D">
      <w:pPr>
        <w:rPr>
          <w:b/>
          <w:sz w:val="32"/>
          <w:szCs w:val="32"/>
        </w:rPr>
      </w:pPr>
      <w:r>
        <w:rPr>
          <w:b/>
          <w:sz w:val="32"/>
          <w:szCs w:val="32"/>
        </w:rPr>
        <w:br w:type="page"/>
      </w:r>
    </w:p>
    <w:p w14:paraId="4865E9D2" w14:textId="77777777" w:rsidR="00000000" w:rsidRDefault="00CD224D">
      <w:pPr>
        <w:spacing w:after="0"/>
        <w:contextualSpacing/>
        <w:rPr>
          <w:b/>
          <w:sz w:val="32"/>
          <w:szCs w:val="32"/>
        </w:rPr>
      </w:pPr>
      <w:r>
        <w:rPr>
          <w:b/>
          <w:sz w:val="32"/>
          <w:szCs w:val="32"/>
        </w:rPr>
        <w:lastRenderedPageBreak/>
        <w:t>Thursday, February 18, 2016</w:t>
      </w:r>
    </w:p>
    <w:p w14:paraId="08C7F1E3" w14:textId="77777777" w:rsidR="00000000" w:rsidRDefault="00CD224D">
      <w:pPr>
        <w:spacing w:after="0"/>
        <w:contextualSpacing/>
      </w:pPr>
    </w:p>
    <w:p w14:paraId="799747B6" w14:textId="77777777" w:rsidR="00000000" w:rsidRDefault="00CD224D">
      <w:pPr>
        <w:spacing w:after="0" w:line="240" w:lineRule="auto"/>
        <w:contextualSpacing/>
        <w:jc w:val="center"/>
        <w:rPr>
          <w:b/>
          <w:sz w:val="28"/>
          <w:szCs w:val="28"/>
        </w:rPr>
      </w:pPr>
      <w:r>
        <w:rPr>
          <w:b/>
          <w:sz w:val="28"/>
          <w:szCs w:val="28"/>
        </w:rPr>
        <w:t>8:30 AM-5:00 PM: 2016 THATCamp Florida,</w:t>
      </w:r>
    </w:p>
    <w:p w14:paraId="3BA6FE70" w14:textId="77777777" w:rsidR="00000000" w:rsidRDefault="00CD224D">
      <w:pPr>
        <w:spacing w:after="0" w:line="240" w:lineRule="auto"/>
        <w:contextualSpacing/>
        <w:jc w:val="center"/>
        <w:rPr>
          <w:b/>
          <w:sz w:val="28"/>
          <w:szCs w:val="28"/>
        </w:rPr>
      </w:pPr>
      <w:r>
        <w:rPr>
          <w:b/>
          <w:sz w:val="28"/>
          <w:szCs w:val="28"/>
        </w:rPr>
        <w:t>An Unconference on the Humanities and Technology</w:t>
      </w:r>
    </w:p>
    <w:p w14:paraId="107BE921" w14:textId="77777777" w:rsidR="00000000" w:rsidRDefault="00CD224D">
      <w:pPr>
        <w:spacing w:after="0" w:line="240" w:lineRule="auto"/>
        <w:contextualSpacing/>
      </w:pPr>
    </w:p>
    <w:p w14:paraId="7CAB53AD" w14:textId="77777777" w:rsidR="00000000" w:rsidRDefault="00CD224D">
      <w:pPr>
        <w:spacing w:after="0" w:line="240" w:lineRule="auto"/>
        <w:contextualSpacing/>
        <w:jc w:val="center"/>
      </w:pPr>
      <w:r>
        <w:t xml:space="preserve">Co-Sponsored by THATCamp and the </w:t>
      </w:r>
    </w:p>
    <w:p w14:paraId="53B618FF" w14:textId="77777777" w:rsidR="00000000" w:rsidRDefault="00CD224D">
      <w:pPr>
        <w:spacing w:after="0" w:line="240" w:lineRule="auto"/>
        <w:contextualSpacing/>
        <w:jc w:val="center"/>
      </w:pPr>
      <w:r>
        <w:t>University of Central Flor</w:t>
      </w:r>
      <w:r>
        <w:t>ida’s Public History Program</w:t>
      </w:r>
    </w:p>
    <w:p w14:paraId="0BE9BFF0" w14:textId="77777777" w:rsidR="00000000" w:rsidRDefault="00CD224D">
      <w:pPr>
        <w:spacing w:after="0" w:line="240" w:lineRule="auto"/>
        <w:contextualSpacing/>
      </w:pPr>
    </w:p>
    <w:p w14:paraId="217510BD" w14:textId="77777777" w:rsidR="00000000" w:rsidRDefault="00CD224D">
      <w:pPr>
        <w:spacing w:after="0"/>
        <w:contextualSpacing/>
      </w:pPr>
      <w:r>
        <w:t>Prior to the 2016 FCH Annual Meeting, registrants are invited to participate in THATCamp Florida.  THATCamp (The Humanities and Technology Camp) is an informal and free “unconference” where you can discuss digital projects, le</w:t>
      </w:r>
      <w:r>
        <w:t>arn skills, and brainstorm Digital Humanities initiatives.  Topics are endless and proposed on the spot.   Examples of possible themes for discussion may include:</w:t>
      </w:r>
    </w:p>
    <w:p w14:paraId="230FDF21" w14:textId="77777777" w:rsidR="00000000" w:rsidRDefault="00CD224D">
      <w:pPr>
        <w:spacing w:after="0"/>
        <w:contextualSpacing/>
      </w:pPr>
    </w:p>
    <w:p w14:paraId="32EFBEDE" w14:textId="77777777" w:rsidR="00000000" w:rsidRDefault="00CD224D">
      <w:pPr>
        <w:pStyle w:val="ListParagraph"/>
        <w:numPr>
          <w:ilvl w:val="0"/>
          <w:numId w:val="4"/>
        </w:numPr>
        <w:spacing w:after="0"/>
      </w:pPr>
      <w:r>
        <w:t>Mapping Tools for the Classroom</w:t>
      </w:r>
    </w:p>
    <w:p w14:paraId="327A283C" w14:textId="77777777" w:rsidR="00000000" w:rsidRDefault="00CD224D">
      <w:pPr>
        <w:pStyle w:val="ListParagraph"/>
        <w:numPr>
          <w:ilvl w:val="0"/>
          <w:numId w:val="4"/>
        </w:numPr>
        <w:spacing w:after="0"/>
      </w:pPr>
      <w:r>
        <w:t>Social Media Tools</w:t>
      </w:r>
    </w:p>
    <w:p w14:paraId="13665A9E" w14:textId="77777777" w:rsidR="00000000" w:rsidRDefault="00CD224D">
      <w:pPr>
        <w:pStyle w:val="ListParagraph"/>
        <w:numPr>
          <w:ilvl w:val="0"/>
          <w:numId w:val="4"/>
        </w:numPr>
        <w:spacing w:after="0"/>
      </w:pPr>
      <w:r>
        <w:t>Digital Archiving</w:t>
      </w:r>
    </w:p>
    <w:p w14:paraId="58AF2A8D" w14:textId="77777777" w:rsidR="00000000" w:rsidRDefault="00CD224D">
      <w:pPr>
        <w:pStyle w:val="ListParagraph"/>
        <w:numPr>
          <w:ilvl w:val="0"/>
          <w:numId w:val="4"/>
        </w:numPr>
        <w:spacing w:after="0"/>
      </w:pPr>
      <w:r>
        <w:t>Geographic Information Systems</w:t>
      </w:r>
    </w:p>
    <w:p w14:paraId="5300442E" w14:textId="77777777" w:rsidR="00000000" w:rsidRDefault="00CD224D">
      <w:pPr>
        <w:pStyle w:val="ListParagraph"/>
        <w:numPr>
          <w:ilvl w:val="0"/>
          <w:numId w:val="4"/>
        </w:numPr>
        <w:spacing w:after="0"/>
      </w:pPr>
      <w:r>
        <w:t>Using Digital Databases</w:t>
      </w:r>
    </w:p>
    <w:p w14:paraId="4C447433" w14:textId="77777777" w:rsidR="00000000" w:rsidRDefault="00CD224D">
      <w:pPr>
        <w:spacing w:after="0"/>
        <w:contextualSpacing/>
      </w:pPr>
    </w:p>
    <w:p w14:paraId="792A9A0C" w14:textId="77777777" w:rsidR="00000000" w:rsidRDefault="00CD224D">
      <w:pPr>
        <w:spacing w:after="0"/>
        <w:contextualSpacing/>
      </w:pPr>
      <w:r>
        <w:t>For more information about registering, proposing a topic, and attending, please visit: http://florida2016.thatcamp.org/</w:t>
      </w:r>
    </w:p>
    <w:p w14:paraId="7264B02C" w14:textId="77777777" w:rsidR="00000000" w:rsidRDefault="00CD224D">
      <w:pPr>
        <w:spacing w:after="0"/>
        <w:contextualSpacing/>
      </w:pPr>
    </w:p>
    <w:p w14:paraId="1BC784E4" w14:textId="77777777" w:rsidR="00000000" w:rsidRDefault="00CD224D">
      <w:pPr>
        <w:spacing w:after="0"/>
        <w:contextualSpacing/>
      </w:pPr>
      <w:r>
        <w:t xml:space="preserve">The location of THATCamp Florida will be: </w:t>
      </w:r>
    </w:p>
    <w:p w14:paraId="5041F0E0" w14:textId="77777777" w:rsidR="00000000" w:rsidRDefault="00CD224D">
      <w:pPr>
        <w:spacing w:after="0"/>
        <w:contextualSpacing/>
      </w:pPr>
      <w:r>
        <w:t>University of Central Florida</w:t>
      </w:r>
    </w:p>
    <w:p w14:paraId="0CC2973F" w14:textId="77777777" w:rsidR="00000000" w:rsidRDefault="00CD224D">
      <w:pPr>
        <w:spacing w:after="0"/>
        <w:contextualSpacing/>
      </w:pPr>
      <w:r>
        <w:t xml:space="preserve">John </w:t>
      </w:r>
      <w:r>
        <w:t>C. Hitt Library</w:t>
      </w:r>
    </w:p>
    <w:p w14:paraId="20310582" w14:textId="77777777" w:rsidR="00000000" w:rsidRDefault="00CD224D">
      <w:pPr>
        <w:spacing w:after="0"/>
        <w:contextualSpacing/>
      </w:pPr>
      <w:r>
        <w:t>12701 Pegasus Drive</w:t>
      </w:r>
    </w:p>
    <w:p w14:paraId="13AD19DB" w14:textId="77777777" w:rsidR="00000000" w:rsidRDefault="00CD224D">
      <w:pPr>
        <w:spacing w:after="0"/>
        <w:contextualSpacing/>
      </w:pPr>
      <w:r>
        <w:t>Orlando, FL 32816</w:t>
      </w:r>
    </w:p>
    <w:p w14:paraId="72C5A0ED" w14:textId="77777777" w:rsidR="00000000" w:rsidRDefault="00CD224D">
      <w:pPr>
        <w:spacing w:after="0"/>
        <w:contextualSpacing/>
      </w:pPr>
    </w:p>
    <w:p w14:paraId="22BB910C" w14:textId="77777777" w:rsidR="00000000" w:rsidRDefault="00CD224D">
      <w:pPr>
        <w:spacing w:after="0"/>
        <w:contextualSpacing/>
      </w:pPr>
      <w:r>
        <w:t>FREE Registration and Continental Breakfast are included</w:t>
      </w:r>
    </w:p>
    <w:p w14:paraId="10B83109" w14:textId="77777777" w:rsidR="00000000" w:rsidRDefault="00CD224D">
      <w:pPr>
        <w:spacing w:after="0"/>
        <w:contextualSpacing/>
      </w:pPr>
      <w:r>
        <w:t>$10-$20 Suggested Donation</w:t>
      </w:r>
    </w:p>
    <w:p w14:paraId="053DD82D" w14:textId="77777777" w:rsidR="00000000" w:rsidRDefault="00CD224D">
      <w:pPr>
        <w:spacing w:after="0"/>
        <w:contextualSpacing/>
      </w:pPr>
    </w:p>
    <w:p w14:paraId="309AE8C7" w14:textId="77777777" w:rsidR="00000000" w:rsidRDefault="00CD224D">
      <w:pPr>
        <w:rPr>
          <w:b/>
          <w:sz w:val="28"/>
          <w:szCs w:val="28"/>
        </w:rPr>
      </w:pPr>
      <w:r>
        <w:rPr>
          <w:b/>
          <w:sz w:val="28"/>
          <w:szCs w:val="28"/>
        </w:rPr>
        <w:br w:type="page"/>
      </w:r>
    </w:p>
    <w:p w14:paraId="41E0D723" w14:textId="77777777" w:rsidR="00000000" w:rsidRDefault="00CD224D">
      <w:pPr>
        <w:spacing w:after="0" w:line="240" w:lineRule="auto"/>
        <w:jc w:val="center"/>
        <w:rPr>
          <w:b/>
          <w:sz w:val="28"/>
          <w:szCs w:val="28"/>
        </w:rPr>
      </w:pPr>
      <w:r>
        <w:rPr>
          <w:b/>
          <w:sz w:val="28"/>
          <w:szCs w:val="28"/>
        </w:rPr>
        <w:lastRenderedPageBreak/>
        <w:t>6:00 PM-6:30 PM</w:t>
      </w:r>
    </w:p>
    <w:p w14:paraId="69AA2012" w14:textId="77777777" w:rsidR="00000000" w:rsidRDefault="00CD224D">
      <w:pPr>
        <w:spacing w:after="0" w:line="240" w:lineRule="auto"/>
        <w:jc w:val="center"/>
        <w:rPr>
          <w:b/>
          <w:sz w:val="28"/>
          <w:szCs w:val="28"/>
        </w:rPr>
      </w:pPr>
      <w:r>
        <w:rPr>
          <w:b/>
          <w:sz w:val="28"/>
          <w:szCs w:val="28"/>
        </w:rPr>
        <w:t>FCH Registration and Welcome Reception</w:t>
      </w:r>
    </w:p>
    <w:p w14:paraId="3E9D41E2" w14:textId="77777777" w:rsidR="00000000" w:rsidRDefault="00CD224D">
      <w:pPr>
        <w:spacing w:after="0" w:line="240" w:lineRule="auto"/>
        <w:jc w:val="center"/>
        <w:rPr>
          <w:sz w:val="24"/>
          <w:szCs w:val="24"/>
        </w:rPr>
      </w:pPr>
      <w:r>
        <w:rPr>
          <w:sz w:val="24"/>
          <w:szCs w:val="24"/>
        </w:rPr>
        <w:t xml:space="preserve">Location: </w:t>
      </w:r>
      <w:r>
        <w:rPr>
          <w:sz w:val="24"/>
          <w:szCs w:val="24"/>
        </w:rPr>
        <w:t>DoubleTree Hotel-Orlando East</w:t>
      </w:r>
    </w:p>
    <w:p w14:paraId="31F551CB" w14:textId="77777777" w:rsidR="00000000" w:rsidRDefault="00CD224D">
      <w:pPr>
        <w:spacing w:after="0" w:line="240" w:lineRule="auto"/>
        <w:jc w:val="center"/>
        <w:rPr>
          <w:sz w:val="24"/>
          <w:szCs w:val="24"/>
        </w:rPr>
      </w:pPr>
      <w:r>
        <w:rPr>
          <w:sz w:val="24"/>
          <w:szCs w:val="24"/>
        </w:rPr>
        <w:t>Waterford C</w:t>
      </w:r>
    </w:p>
    <w:p w14:paraId="2B4FB8A8" w14:textId="77777777" w:rsidR="00000000" w:rsidRDefault="00CD224D">
      <w:pPr>
        <w:spacing w:after="0" w:line="240" w:lineRule="auto"/>
        <w:jc w:val="center"/>
        <w:rPr>
          <w:sz w:val="28"/>
          <w:szCs w:val="28"/>
        </w:rPr>
      </w:pPr>
    </w:p>
    <w:p w14:paraId="2C6BCBB1" w14:textId="77777777" w:rsidR="00000000" w:rsidRDefault="00CD224D">
      <w:pPr>
        <w:spacing w:after="0" w:line="240" w:lineRule="auto"/>
        <w:jc w:val="center"/>
        <w:rPr>
          <w:b/>
          <w:sz w:val="24"/>
          <w:szCs w:val="24"/>
          <w:u w:val="single"/>
        </w:rPr>
      </w:pPr>
      <w:r>
        <w:rPr>
          <w:b/>
          <w:sz w:val="24"/>
          <w:szCs w:val="24"/>
          <w:u w:val="single"/>
        </w:rPr>
        <w:t>Welcoming Remarks</w:t>
      </w:r>
    </w:p>
    <w:p w14:paraId="3E7203CB" w14:textId="77777777" w:rsidR="00000000" w:rsidRDefault="00CD224D">
      <w:pPr>
        <w:spacing w:after="0" w:line="240" w:lineRule="auto"/>
        <w:jc w:val="center"/>
        <w:rPr>
          <w:sz w:val="24"/>
          <w:szCs w:val="24"/>
        </w:rPr>
      </w:pPr>
      <w:r>
        <w:rPr>
          <w:sz w:val="24"/>
          <w:szCs w:val="24"/>
        </w:rPr>
        <w:t>Dr. John Sacher</w:t>
      </w:r>
    </w:p>
    <w:p w14:paraId="370848F4" w14:textId="77777777" w:rsidR="00000000" w:rsidRDefault="00CD224D">
      <w:pPr>
        <w:spacing w:after="0" w:line="240" w:lineRule="auto"/>
        <w:jc w:val="center"/>
        <w:rPr>
          <w:sz w:val="24"/>
          <w:szCs w:val="24"/>
        </w:rPr>
      </w:pPr>
      <w:r>
        <w:rPr>
          <w:sz w:val="24"/>
          <w:szCs w:val="24"/>
        </w:rPr>
        <w:t>Chair, History Department</w:t>
      </w:r>
    </w:p>
    <w:p w14:paraId="53E39A0C" w14:textId="77777777" w:rsidR="00000000" w:rsidRDefault="00CD224D">
      <w:pPr>
        <w:spacing w:after="0" w:line="240" w:lineRule="auto"/>
        <w:jc w:val="center"/>
        <w:rPr>
          <w:sz w:val="24"/>
          <w:szCs w:val="24"/>
        </w:rPr>
      </w:pPr>
      <w:r>
        <w:rPr>
          <w:sz w:val="24"/>
          <w:szCs w:val="24"/>
        </w:rPr>
        <w:t>University of Central Florida</w:t>
      </w:r>
    </w:p>
    <w:p w14:paraId="5D999D4B" w14:textId="77777777" w:rsidR="00000000" w:rsidRDefault="00CD224D">
      <w:pPr>
        <w:spacing w:after="0" w:line="240" w:lineRule="auto"/>
        <w:jc w:val="center"/>
        <w:rPr>
          <w:sz w:val="24"/>
          <w:szCs w:val="24"/>
        </w:rPr>
      </w:pPr>
    </w:p>
    <w:p w14:paraId="69342567" w14:textId="77777777" w:rsidR="00000000" w:rsidRDefault="00CD224D">
      <w:pPr>
        <w:spacing w:after="0" w:line="240" w:lineRule="auto"/>
        <w:jc w:val="center"/>
        <w:rPr>
          <w:sz w:val="24"/>
          <w:szCs w:val="24"/>
        </w:rPr>
      </w:pPr>
      <w:r>
        <w:rPr>
          <w:sz w:val="24"/>
          <w:szCs w:val="24"/>
        </w:rPr>
        <w:t>Refreshments and Appetizers Provided</w:t>
      </w:r>
    </w:p>
    <w:p w14:paraId="108BD47C" w14:textId="77777777" w:rsidR="00000000" w:rsidRDefault="00CD224D">
      <w:pPr>
        <w:spacing w:after="0" w:line="240" w:lineRule="auto"/>
        <w:jc w:val="center"/>
        <w:rPr>
          <w:sz w:val="24"/>
          <w:szCs w:val="24"/>
        </w:rPr>
      </w:pPr>
      <w:r>
        <w:rPr>
          <w:sz w:val="24"/>
          <w:szCs w:val="24"/>
        </w:rPr>
        <w:t>Co-Sponsored with THATCamp Florida</w:t>
      </w:r>
    </w:p>
    <w:p w14:paraId="5F635A62" w14:textId="77777777" w:rsidR="00000000" w:rsidRDefault="00CD224D">
      <w:pPr>
        <w:spacing w:after="0" w:line="240" w:lineRule="auto"/>
        <w:jc w:val="center"/>
        <w:rPr>
          <w:b/>
          <w:sz w:val="24"/>
          <w:szCs w:val="24"/>
        </w:rPr>
      </w:pPr>
    </w:p>
    <w:p w14:paraId="018F4A6E" w14:textId="77777777" w:rsidR="00000000" w:rsidRDefault="00CD224D">
      <w:pPr>
        <w:spacing w:after="0" w:line="240" w:lineRule="auto"/>
        <w:jc w:val="center"/>
        <w:rPr>
          <w:b/>
          <w:sz w:val="28"/>
          <w:szCs w:val="28"/>
        </w:rPr>
      </w:pPr>
      <w:r>
        <w:rPr>
          <w:b/>
          <w:sz w:val="28"/>
          <w:szCs w:val="28"/>
        </w:rPr>
        <w:t>6:30 PM-9:00 PM</w:t>
      </w:r>
    </w:p>
    <w:p w14:paraId="712715DB" w14:textId="77777777" w:rsidR="00000000" w:rsidRDefault="00CD224D">
      <w:pPr>
        <w:spacing w:after="0" w:line="240" w:lineRule="auto"/>
        <w:jc w:val="center"/>
        <w:rPr>
          <w:b/>
          <w:sz w:val="28"/>
          <w:szCs w:val="28"/>
        </w:rPr>
      </w:pPr>
      <w:r>
        <w:rPr>
          <w:b/>
          <w:sz w:val="28"/>
          <w:szCs w:val="28"/>
        </w:rPr>
        <w:t xml:space="preserve">Plenary Session: </w:t>
      </w:r>
    </w:p>
    <w:p w14:paraId="037E5FBC" w14:textId="77777777" w:rsidR="00000000" w:rsidRDefault="00CD224D">
      <w:pPr>
        <w:spacing w:after="0" w:line="240" w:lineRule="auto"/>
        <w:jc w:val="center"/>
        <w:rPr>
          <w:b/>
          <w:sz w:val="28"/>
          <w:szCs w:val="28"/>
        </w:rPr>
      </w:pPr>
      <w:r>
        <w:rPr>
          <w:b/>
          <w:sz w:val="28"/>
          <w:szCs w:val="28"/>
        </w:rPr>
        <w:t>Documentary Film Screening and Discussion</w:t>
      </w:r>
    </w:p>
    <w:p w14:paraId="222B60FA" w14:textId="77777777" w:rsidR="00000000" w:rsidRDefault="00CD224D">
      <w:pPr>
        <w:spacing w:after="0" w:line="240" w:lineRule="auto"/>
        <w:contextualSpacing/>
        <w:jc w:val="center"/>
        <w:rPr>
          <w:sz w:val="24"/>
          <w:szCs w:val="24"/>
        </w:rPr>
      </w:pPr>
    </w:p>
    <w:p w14:paraId="75341AB4" w14:textId="77777777" w:rsidR="00000000" w:rsidRDefault="00CD224D">
      <w:pPr>
        <w:spacing w:after="0" w:line="240" w:lineRule="auto"/>
        <w:contextualSpacing/>
        <w:jc w:val="center"/>
        <w:rPr>
          <w:sz w:val="24"/>
          <w:szCs w:val="24"/>
        </w:rPr>
      </w:pPr>
      <w:r>
        <w:rPr>
          <w:sz w:val="24"/>
          <w:szCs w:val="24"/>
        </w:rPr>
        <w:t>Location: Avalon Amphitheatre</w:t>
      </w:r>
    </w:p>
    <w:p w14:paraId="6AF15AF5" w14:textId="77777777" w:rsidR="00000000" w:rsidRDefault="00CD224D">
      <w:pPr>
        <w:spacing w:after="0" w:line="240" w:lineRule="auto"/>
        <w:contextualSpacing/>
        <w:jc w:val="center"/>
        <w:rPr>
          <w:sz w:val="24"/>
          <w:szCs w:val="24"/>
        </w:rPr>
      </w:pPr>
      <w:r>
        <w:rPr>
          <w:sz w:val="24"/>
          <w:szCs w:val="24"/>
        </w:rPr>
        <w:t xml:space="preserve"> (Max. Capacity: 50 seats)</w:t>
      </w:r>
    </w:p>
    <w:p w14:paraId="483B54AD" w14:textId="77777777" w:rsidR="00000000" w:rsidRDefault="00CD224D">
      <w:pPr>
        <w:spacing w:after="0" w:line="240" w:lineRule="auto"/>
        <w:contextualSpacing/>
        <w:jc w:val="center"/>
        <w:rPr>
          <w:sz w:val="24"/>
          <w:szCs w:val="24"/>
        </w:rPr>
      </w:pPr>
    </w:p>
    <w:p w14:paraId="272C4B70" w14:textId="77777777" w:rsidR="00000000" w:rsidRDefault="00CD224D">
      <w:pPr>
        <w:spacing w:after="0" w:line="240" w:lineRule="auto"/>
        <w:contextualSpacing/>
        <w:jc w:val="center"/>
        <w:rPr>
          <w:sz w:val="24"/>
          <w:szCs w:val="24"/>
        </w:rPr>
      </w:pPr>
      <w:r>
        <w:rPr>
          <w:sz w:val="24"/>
          <w:szCs w:val="24"/>
        </w:rPr>
        <w:t>Robert Cassanello</w:t>
      </w:r>
    </w:p>
    <w:p w14:paraId="6956D250" w14:textId="77777777" w:rsidR="00000000" w:rsidRDefault="00CD224D">
      <w:pPr>
        <w:spacing w:after="0" w:line="240" w:lineRule="auto"/>
        <w:contextualSpacing/>
        <w:jc w:val="center"/>
        <w:rPr>
          <w:sz w:val="24"/>
          <w:szCs w:val="24"/>
        </w:rPr>
      </w:pPr>
      <w:r>
        <w:rPr>
          <w:sz w:val="24"/>
          <w:szCs w:val="24"/>
        </w:rPr>
        <w:t>University of Central Florida</w:t>
      </w:r>
    </w:p>
    <w:p w14:paraId="42CF43F8" w14:textId="77777777" w:rsidR="00000000" w:rsidRDefault="00CD224D">
      <w:pPr>
        <w:spacing w:after="0" w:line="240" w:lineRule="auto"/>
        <w:contextualSpacing/>
        <w:jc w:val="center"/>
        <w:rPr>
          <w:sz w:val="24"/>
          <w:szCs w:val="24"/>
        </w:rPr>
      </w:pPr>
    </w:p>
    <w:p w14:paraId="246F5311" w14:textId="77777777" w:rsidR="00000000" w:rsidRDefault="00CD224D">
      <w:pPr>
        <w:spacing w:after="0" w:line="240" w:lineRule="auto"/>
        <w:contextualSpacing/>
        <w:jc w:val="center"/>
        <w:rPr>
          <w:sz w:val="24"/>
          <w:szCs w:val="24"/>
        </w:rPr>
      </w:pPr>
      <w:r>
        <w:rPr>
          <w:sz w:val="24"/>
          <w:szCs w:val="24"/>
        </w:rPr>
        <w:t>“Short Films on Academic Freedom</w:t>
      </w:r>
    </w:p>
    <w:p w14:paraId="5DD28213" w14:textId="77777777" w:rsidR="00000000" w:rsidRDefault="00CD224D">
      <w:pPr>
        <w:spacing w:after="0" w:line="240" w:lineRule="auto"/>
        <w:contextualSpacing/>
        <w:jc w:val="center"/>
        <w:rPr>
          <w:sz w:val="24"/>
          <w:szCs w:val="24"/>
        </w:rPr>
      </w:pPr>
      <w:r>
        <w:rPr>
          <w:sz w:val="24"/>
          <w:szCs w:val="24"/>
        </w:rPr>
        <w:t>and Florida Colleges”</w:t>
      </w:r>
    </w:p>
    <w:p w14:paraId="6FD4F701" w14:textId="77777777" w:rsidR="00000000" w:rsidRDefault="00CD224D">
      <w:pPr>
        <w:spacing w:after="0" w:line="240" w:lineRule="auto"/>
        <w:contextualSpacing/>
        <w:jc w:val="center"/>
        <w:rPr>
          <w:sz w:val="24"/>
          <w:szCs w:val="24"/>
        </w:rPr>
      </w:pPr>
    </w:p>
    <w:p w14:paraId="5814D4FA" w14:textId="77777777" w:rsidR="00000000" w:rsidRDefault="00CD224D">
      <w:pPr>
        <w:spacing w:after="0" w:line="240" w:lineRule="auto"/>
        <w:contextualSpacing/>
        <w:rPr>
          <w:sz w:val="20"/>
          <w:szCs w:val="20"/>
        </w:rPr>
      </w:pPr>
    </w:p>
    <w:p w14:paraId="323B5F27" w14:textId="77777777" w:rsidR="00000000" w:rsidRDefault="00CD224D">
      <w:pPr>
        <w:spacing w:after="0" w:line="240" w:lineRule="auto"/>
        <w:contextualSpacing/>
      </w:pPr>
      <w:r>
        <w:t>This session will feature two short films about t</w:t>
      </w:r>
      <w:r>
        <w:t>he Florida legislature’s efforts to ban the teaching of evolution, sociology, George Bernard Shaw, and Sigmund Freud in addition to the state legislature’s efforts to investigate and persecute public university faculty and students who were GLBT.  Robert C</w:t>
      </w:r>
      <w:r>
        <w:t xml:space="preserve">assanello and Lisa Mills will screen and discuss their short documentaries that address academic freedom and the courses they taught that produced these award winning documentaries.  </w:t>
      </w:r>
      <w:r>
        <w:rPr>
          <w:b/>
        </w:rPr>
        <w:t>Please be advised that seating is limited to 50 on a first come, first se</w:t>
      </w:r>
      <w:r>
        <w:rPr>
          <w:b/>
        </w:rPr>
        <w:t>rve basis.</w:t>
      </w:r>
      <w:r>
        <w:t xml:space="preserve">   </w:t>
      </w:r>
    </w:p>
    <w:p w14:paraId="2ABE16F6" w14:textId="77777777" w:rsidR="00000000" w:rsidRDefault="00CD224D">
      <w:pPr>
        <w:rPr>
          <w:b/>
          <w:sz w:val="32"/>
          <w:szCs w:val="32"/>
        </w:rPr>
      </w:pPr>
      <w:r>
        <w:br w:type="page"/>
      </w:r>
      <w:r>
        <w:rPr>
          <w:b/>
          <w:sz w:val="32"/>
          <w:szCs w:val="32"/>
        </w:rPr>
        <w:lastRenderedPageBreak/>
        <w:t>Friday, February 19, 2016</w:t>
      </w:r>
    </w:p>
    <w:p w14:paraId="5983B342" w14:textId="77777777" w:rsidR="00000000" w:rsidRDefault="00CD224D">
      <w:pPr>
        <w:spacing w:after="0"/>
        <w:contextualSpacing/>
        <w:rPr>
          <w:b/>
          <w:sz w:val="24"/>
          <w:szCs w:val="24"/>
        </w:rPr>
      </w:pPr>
      <w:r>
        <w:rPr>
          <w:b/>
          <w:sz w:val="24"/>
          <w:szCs w:val="24"/>
        </w:rPr>
        <w:t>8:30 AM: Shuttle Bus from DoubleTree to UCF Student Union</w:t>
      </w:r>
    </w:p>
    <w:p w14:paraId="2C80C74A" w14:textId="77777777" w:rsidR="00000000" w:rsidRDefault="00CD224D">
      <w:pPr>
        <w:spacing w:after="0"/>
        <w:contextualSpacing/>
      </w:pPr>
    </w:p>
    <w:p w14:paraId="636A3354" w14:textId="77777777" w:rsidR="00000000" w:rsidRDefault="00CD224D">
      <w:pPr>
        <w:spacing w:after="0" w:line="240" w:lineRule="auto"/>
        <w:contextualSpacing/>
        <w:rPr>
          <w:b/>
          <w:sz w:val="24"/>
          <w:szCs w:val="24"/>
        </w:rPr>
      </w:pPr>
      <w:r>
        <w:rPr>
          <w:b/>
          <w:sz w:val="24"/>
          <w:szCs w:val="24"/>
        </w:rPr>
        <w:t>9:00 AM-4:00 PM: Registration</w:t>
      </w:r>
    </w:p>
    <w:p w14:paraId="7C40085C" w14:textId="77777777" w:rsidR="00000000" w:rsidRDefault="00CD224D">
      <w:pPr>
        <w:spacing w:after="0" w:line="240" w:lineRule="auto"/>
        <w:contextualSpacing/>
      </w:pPr>
      <w:r>
        <w:t>Location: UCF Student Union, 2</w:t>
      </w:r>
      <w:r>
        <w:rPr>
          <w:vertAlign w:val="superscript"/>
        </w:rPr>
        <w:t>nd</w:t>
      </w:r>
      <w:r>
        <w:t xml:space="preserve"> Floor, Pre-function area in front of Key West</w:t>
      </w:r>
    </w:p>
    <w:p w14:paraId="3F8DB260" w14:textId="77777777" w:rsidR="00000000" w:rsidRDefault="00CD224D">
      <w:pPr>
        <w:pStyle w:val="ListParagraph"/>
        <w:numPr>
          <w:ilvl w:val="0"/>
          <w:numId w:val="6"/>
        </w:numPr>
        <w:spacing w:after="0" w:line="240" w:lineRule="auto"/>
      </w:pPr>
      <w:r>
        <w:t>Refreshments will be provided during the morning sessions</w:t>
      </w:r>
    </w:p>
    <w:p w14:paraId="3A00D794" w14:textId="77777777" w:rsidR="00000000" w:rsidRDefault="00CD224D">
      <w:pPr>
        <w:spacing w:after="0" w:line="240" w:lineRule="auto"/>
        <w:contextualSpacing/>
      </w:pPr>
    </w:p>
    <w:p w14:paraId="4D5B2647" w14:textId="77777777" w:rsidR="00000000" w:rsidRDefault="00CD224D">
      <w:pPr>
        <w:spacing w:after="0" w:line="240" w:lineRule="auto"/>
        <w:contextualSpacing/>
      </w:pPr>
    </w:p>
    <w:p w14:paraId="3CD83FA5" w14:textId="77777777" w:rsidR="00000000" w:rsidRDefault="00CD224D">
      <w:pPr>
        <w:spacing w:after="0"/>
        <w:contextualSpacing/>
        <w:rPr>
          <w:b/>
          <w:u w:val="single"/>
        </w:rPr>
      </w:pPr>
      <w:r>
        <w:rPr>
          <w:b/>
          <w:u w:val="single"/>
        </w:rPr>
        <w:t>Session One:  Friday, 9:00 AM-10:15 AM</w:t>
      </w:r>
    </w:p>
    <w:p w14:paraId="4F0E6C37" w14:textId="77777777" w:rsidR="00000000" w:rsidRDefault="00CD224D">
      <w:pPr>
        <w:spacing w:after="0"/>
        <w:contextualSpacing/>
      </w:pPr>
      <w:r>
        <w:rPr>
          <w:b/>
        </w:rPr>
        <w:t>Panel 1A</w:t>
      </w:r>
      <w:r>
        <w:t>: World War and Mentalité during the Twentieth Century</w:t>
      </w:r>
    </w:p>
    <w:p w14:paraId="775A5A8F" w14:textId="77777777" w:rsidR="00000000" w:rsidRDefault="00CD224D">
      <w:pPr>
        <w:spacing w:after="0"/>
        <w:contextualSpacing/>
      </w:pPr>
      <w:r>
        <w:t>Meeting Room:  Sand Key, Room 220</w:t>
      </w:r>
    </w:p>
    <w:p w14:paraId="60512552" w14:textId="77777777" w:rsidR="00000000" w:rsidRDefault="00CD224D">
      <w:pPr>
        <w:spacing w:after="0"/>
        <w:contextualSpacing/>
      </w:pPr>
    </w:p>
    <w:p w14:paraId="2411A0EB" w14:textId="77777777" w:rsidR="00000000" w:rsidRDefault="00CD224D">
      <w:pPr>
        <w:spacing w:after="0"/>
        <w:contextualSpacing/>
        <w:rPr>
          <w:i/>
        </w:rPr>
      </w:pPr>
      <w:r>
        <w:rPr>
          <w:i/>
        </w:rPr>
        <w:t>“War is Different": How World War I Transformed Traditional</w:t>
      </w:r>
      <w:r>
        <w:rPr>
          <w:i/>
        </w:rPr>
        <w:t xml:space="preserve"> Jewish Attitudes to Military Activity</w:t>
      </w:r>
    </w:p>
    <w:p w14:paraId="535720F3" w14:textId="77777777" w:rsidR="00000000" w:rsidRDefault="00CD224D">
      <w:pPr>
        <w:spacing w:after="0"/>
        <w:contextualSpacing/>
      </w:pPr>
      <w:r>
        <w:t>Stuart Cohen, Bar-Ilan University (Israel)</w:t>
      </w:r>
    </w:p>
    <w:p w14:paraId="5097F25A" w14:textId="77777777" w:rsidR="00000000" w:rsidRDefault="00CD224D">
      <w:pPr>
        <w:spacing w:after="0"/>
        <w:contextualSpacing/>
      </w:pPr>
      <w:r>
        <w:tab/>
      </w:r>
    </w:p>
    <w:p w14:paraId="70394BFF" w14:textId="77777777" w:rsidR="00000000" w:rsidRDefault="00CD224D">
      <w:pPr>
        <w:spacing w:after="0"/>
        <w:contextualSpacing/>
        <w:rPr>
          <w:i/>
        </w:rPr>
      </w:pPr>
      <w:r>
        <w:rPr>
          <w:i/>
        </w:rPr>
        <w:t>French Intellectuals and the Idea of Progress during the First World War</w:t>
      </w:r>
    </w:p>
    <w:p w14:paraId="612565A7" w14:textId="77777777" w:rsidR="00000000" w:rsidRDefault="00CD224D">
      <w:pPr>
        <w:spacing w:after="0"/>
        <w:contextualSpacing/>
      </w:pPr>
      <w:r>
        <w:t>Khali Navarro, University of Central Florida</w:t>
      </w:r>
    </w:p>
    <w:p w14:paraId="72B9A6C9" w14:textId="77777777" w:rsidR="00000000" w:rsidRDefault="00CD224D">
      <w:pPr>
        <w:spacing w:after="0"/>
        <w:contextualSpacing/>
      </w:pPr>
    </w:p>
    <w:p w14:paraId="5740552B" w14:textId="77777777" w:rsidR="00000000" w:rsidRDefault="00CD224D">
      <w:pPr>
        <w:spacing w:after="0"/>
        <w:contextualSpacing/>
        <w:rPr>
          <w:i/>
        </w:rPr>
      </w:pPr>
      <w:r>
        <w:rPr>
          <w:i/>
        </w:rPr>
        <w:t>Centennial Anniversaries: Contrasting the Alliance-Sy</w:t>
      </w:r>
      <w:r>
        <w:rPr>
          <w:i/>
        </w:rPr>
        <w:t>stems of World War I vs. World War II (1870s-1945)</w:t>
      </w:r>
      <w:r>
        <w:rPr>
          <w:i/>
        </w:rPr>
        <w:tab/>
      </w:r>
    </w:p>
    <w:p w14:paraId="5A103F0B" w14:textId="77777777" w:rsidR="00000000" w:rsidRDefault="00CD224D">
      <w:pPr>
        <w:spacing w:after="0"/>
        <w:contextualSpacing/>
      </w:pPr>
      <w:r>
        <w:t>Marco Rimanelli, Saint Leo University</w:t>
      </w:r>
    </w:p>
    <w:p w14:paraId="3C4F5C77" w14:textId="77777777" w:rsidR="00000000" w:rsidRDefault="00CD224D">
      <w:pPr>
        <w:spacing w:after="0"/>
        <w:contextualSpacing/>
      </w:pPr>
    </w:p>
    <w:p w14:paraId="4B9B2868" w14:textId="77777777" w:rsidR="00000000" w:rsidRDefault="00CD224D">
      <w:pPr>
        <w:spacing w:after="0"/>
        <w:contextualSpacing/>
      </w:pPr>
      <w:r>
        <w:t>Chair and Discussant: Nick Steneck, Wesleyan College</w:t>
      </w:r>
    </w:p>
    <w:p w14:paraId="1A69FC32" w14:textId="77777777" w:rsidR="00000000" w:rsidRDefault="00CD224D">
      <w:pPr>
        <w:spacing w:after="0"/>
        <w:contextualSpacing/>
      </w:pPr>
      <w:r>
        <w:tab/>
      </w:r>
    </w:p>
    <w:p w14:paraId="6EFCB88B" w14:textId="77777777" w:rsidR="00000000" w:rsidRDefault="00CD224D">
      <w:pPr>
        <w:spacing w:after="0"/>
        <w:contextualSpacing/>
        <w:rPr>
          <w:b/>
        </w:rPr>
      </w:pPr>
    </w:p>
    <w:p w14:paraId="7040970B" w14:textId="77777777" w:rsidR="00000000" w:rsidRDefault="00CD224D">
      <w:pPr>
        <w:spacing w:after="0"/>
        <w:contextualSpacing/>
        <w:rPr>
          <w:b/>
        </w:rPr>
      </w:pPr>
    </w:p>
    <w:p w14:paraId="78EF6639" w14:textId="77777777" w:rsidR="00000000" w:rsidRDefault="00CD224D">
      <w:pPr>
        <w:spacing w:after="0"/>
        <w:contextualSpacing/>
        <w:rPr>
          <w:b/>
        </w:rPr>
      </w:pPr>
    </w:p>
    <w:p w14:paraId="133181D6" w14:textId="77777777" w:rsidR="00000000" w:rsidRDefault="00CD224D">
      <w:pPr>
        <w:spacing w:after="0"/>
        <w:contextualSpacing/>
        <w:rPr>
          <w:b/>
        </w:rPr>
      </w:pPr>
    </w:p>
    <w:p w14:paraId="6D4E9C39" w14:textId="77777777" w:rsidR="00000000" w:rsidRDefault="00CD224D">
      <w:pPr>
        <w:spacing w:after="0"/>
        <w:contextualSpacing/>
        <w:rPr>
          <w:b/>
        </w:rPr>
      </w:pPr>
    </w:p>
    <w:p w14:paraId="7BCC1A5C" w14:textId="77777777" w:rsidR="00000000" w:rsidRDefault="00CD224D">
      <w:pPr>
        <w:spacing w:after="0"/>
        <w:contextualSpacing/>
        <w:rPr>
          <w:b/>
        </w:rPr>
      </w:pPr>
    </w:p>
    <w:p w14:paraId="601C2BBD" w14:textId="77777777" w:rsidR="00000000" w:rsidRDefault="00CD224D">
      <w:pPr>
        <w:rPr>
          <w:b/>
        </w:rPr>
      </w:pPr>
      <w:r>
        <w:rPr>
          <w:b/>
        </w:rPr>
        <w:br w:type="page"/>
      </w:r>
    </w:p>
    <w:p w14:paraId="33C6D64A" w14:textId="77777777" w:rsidR="00000000" w:rsidRDefault="00CD224D">
      <w:pPr>
        <w:spacing w:after="0"/>
        <w:contextualSpacing/>
      </w:pPr>
      <w:r>
        <w:rPr>
          <w:b/>
        </w:rPr>
        <w:lastRenderedPageBreak/>
        <w:t>Panel 1B</w:t>
      </w:r>
      <w:r>
        <w:t>: New Perspectives on Post-1945 Florida</w:t>
      </w:r>
    </w:p>
    <w:p w14:paraId="6E17AC8C" w14:textId="77777777" w:rsidR="00000000" w:rsidRDefault="00CD224D">
      <w:pPr>
        <w:spacing w:after="0"/>
        <w:contextualSpacing/>
      </w:pPr>
      <w:r>
        <w:t>Special Interest Section: Florida History</w:t>
      </w:r>
    </w:p>
    <w:p w14:paraId="1D4364A2" w14:textId="77777777" w:rsidR="00000000" w:rsidRDefault="00CD224D">
      <w:pPr>
        <w:spacing w:after="0"/>
        <w:contextualSpacing/>
      </w:pPr>
      <w:r>
        <w:t>Meeting Room: Cedar Key, Room 223</w:t>
      </w:r>
    </w:p>
    <w:p w14:paraId="3D785260" w14:textId="77777777" w:rsidR="00000000" w:rsidRDefault="00CD224D">
      <w:pPr>
        <w:spacing w:after="0"/>
        <w:contextualSpacing/>
      </w:pPr>
    </w:p>
    <w:p w14:paraId="4BFCF734" w14:textId="77777777" w:rsidR="00000000" w:rsidRDefault="00CD224D">
      <w:pPr>
        <w:spacing w:after="0"/>
        <w:contextualSpacing/>
        <w:rPr>
          <w:i/>
        </w:rPr>
      </w:pPr>
      <w:r>
        <w:rPr>
          <w:i/>
        </w:rPr>
        <w:t>Tampa's Urbanized, Suburbanized, and Romanticized Waterway: Polluting, Preserving, and Processing the Hillsborough River in the 1960s and 70s</w:t>
      </w:r>
    </w:p>
    <w:p w14:paraId="42A466EC" w14:textId="77777777" w:rsidR="00000000" w:rsidRDefault="00CD224D">
      <w:pPr>
        <w:spacing w:after="0"/>
        <w:contextualSpacing/>
      </w:pPr>
      <w:r>
        <w:t>Brad Massey, Polk State College and U</w:t>
      </w:r>
      <w:r>
        <w:t>niversity of Florida</w:t>
      </w:r>
    </w:p>
    <w:p w14:paraId="380D4E31" w14:textId="77777777" w:rsidR="00000000" w:rsidRDefault="00CD224D">
      <w:pPr>
        <w:spacing w:after="0"/>
        <w:contextualSpacing/>
      </w:pPr>
    </w:p>
    <w:p w14:paraId="717D7B33" w14:textId="77777777" w:rsidR="00000000" w:rsidRDefault="00CD224D">
      <w:pPr>
        <w:spacing w:after="0"/>
        <w:contextualSpacing/>
        <w:rPr>
          <w:i/>
        </w:rPr>
      </w:pPr>
      <w:r>
        <w:rPr>
          <w:i/>
        </w:rPr>
        <w:t>Reaction to the Cuban Missile Crisis as Reported by Florida Newspapers</w:t>
      </w:r>
    </w:p>
    <w:p w14:paraId="75EC45B7" w14:textId="77777777" w:rsidR="00000000" w:rsidRDefault="00CD224D">
      <w:pPr>
        <w:spacing w:after="0"/>
        <w:contextualSpacing/>
      </w:pPr>
      <w:r>
        <w:t>Michael Epple, Florida Gulf Coast University</w:t>
      </w:r>
    </w:p>
    <w:p w14:paraId="043B76CB" w14:textId="77777777" w:rsidR="00000000" w:rsidRDefault="00CD224D">
      <w:pPr>
        <w:spacing w:after="0"/>
        <w:contextualSpacing/>
      </w:pPr>
    </w:p>
    <w:p w14:paraId="78490037" w14:textId="77777777" w:rsidR="00000000" w:rsidRDefault="00CD224D">
      <w:pPr>
        <w:spacing w:after="0"/>
        <w:contextualSpacing/>
        <w:rPr>
          <w:i/>
        </w:rPr>
      </w:pPr>
      <w:r>
        <w:rPr>
          <w:i/>
        </w:rPr>
        <w:t>Ruskin, Florida: An Arts and Crafts Movement Architecture and Social Philosophy Experiment: Analysis and Perspectives</w:t>
      </w:r>
    </w:p>
    <w:p w14:paraId="239A4035" w14:textId="77777777" w:rsidR="00000000" w:rsidRDefault="00CD224D">
      <w:pPr>
        <w:spacing w:after="0"/>
        <w:contextualSpacing/>
      </w:pPr>
      <w:r>
        <w:t>Tom Adamich, Visiting Librarian Service</w:t>
      </w:r>
      <w:r>
        <w:tab/>
      </w:r>
    </w:p>
    <w:p w14:paraId="6F9DFF67" w14:textId="77777777" w:rsidR="00000000" w:rsidRDefault="00CD224D">
      <w:pPr>
        <w:spacing w:after="0"/>
        <w:contextualSpacing/>
      </w:pPr>
    </w:p>
    <w:p w14:paraId="1B5BFD91" w14:textId="77777777" w:rsidR="00000000" w:rsidRDefault="00CD224D">
      <w:pPr>
        <w:spacing w:after="0"/>
        <w:contextualSpacing/>
      </w:pPr>
      <w:r>
        <w:t>Chair: Sean McMahon, Florida Gateway College</w:t>
      </w:r>
    </w:p>
    <w:p w14:paraId="331B73ED" w14:textId="77777777" w:rsidR="00000000" w:rsidRDefault="00CD224D">
      <w:pPr>
        <w:spacing w:after="0"/>
        <w:contextualSpacing/>
      </w:pPr>
      <w:r>
        <w:t>Discussant: Charles Gallagher, Boston College</w:t>
      </w:r>
    </w:p>
    <w:p w14:paraId="3F3B132E" w14:textId="77777777" w:rsidR="00000000" w:rsidRDefault="00CD224D">
      <w:pPr>
        <w:spacing w:after="0"/>
        <w:contextualSpacing/>
      </w:pPr>
    </w:p>
    <w:p w14:paraId="585B9B82" w14:textId="77777777" w:rsidR="00000000" w:rsidRDefault="00CD224D">
      <w:pPr>
        <w:spacing w:after="0"/>
        <w:contextualSpacing/>
      </w:pPr>
      <w:r>
        <w:tab/>
      </w:r>
    </w:p>
    <w:p w14:paraId="4D69B539" w14:textId="77777777" w:rsidR="00000000" w:rsidRDefault="00CD224D">
      <w:pPr>
        <w:spacing w:after="0" w:line="240" w:lineRule="auto"/>
        <w:rPr>
          <w:b/>
        </w:rPr>
      </w:pPr>
      <w:r>
        <w:rPr>
          <w:b/>
        </w:rPr>
        <w:t>Panel 1C</w:t>
      </w:r>
      <w:r>
        <w:t xml:space="preserve">: Guiding the Course of History: </w:t>
      </w:r>
    </w:p>
    <w:p w14:paraId="6B5A343B" w14:textId="77777777" w:rsidR="00000000" w:rsidRDefault="00CD224D">
      <w:pPr>
        <w:spacing w:after="0" w:line="240" w:lineRule="auto"/>
        <w:contextualSpacing/>
      </w:pPr>
      <w:r>
        <w:t>Archival Outreach and Advocacy</w:t>
      </w:r>
    </w:p>
    <w:p w14:paraId="7E92A42E" w14:textId="77777777" w:rsidR="00000000" w:rsidRDefault="00CD224D">
      <w:pPr>
        <w:spacing w:after="0" w:line="240" w:lineRule="auto"/>
        <w:contextualSpacing/>
      </w:pPr>
      <w:r>
        <w:t>Meeting Room: Egmont Key, Room 224</w:t>
      </w:r>
    </w:p>
    <w:p w14:paraId="5AB17684" w14:textId="77777777" w:rsidR="00000000" w:rsidRDefault="00CD224D">
      <w:pPr>
        <w:spacing w:after="0" w:line="240" w:lineRule="auto"/>
        <w:contextualSpacing/>
      </w:pPr>
    </w:p>
    <w:p w14:paraId="651C7EE4" w14:textId="77777777" w:rsidR="00000000" w:rsidRDefault="00CD224D">
      <w:pPr>
        <w:spacing w:after="0" w:line="240" w:lineRule="auto"/>
        <w:contextualSpacing/>
        <w:rPr>
          <w:i/>
        </w:rPr>
      </w:pPr>
      <w:r>
        <w:rPr>
          <w:i/>
        </w:rPr>
        <w:t>Social Med</w:t>
      </w:r>
      <w:r>
        <w:rPr>
          <w:i/>
        </w:rPr>
        <w:t>ia and Pathways to Success</w:t>
      </w:r>
    </w:p>
    <w:p w14:paraId="113CE1F9" w14:textId="77777777" w:rsidR="00000000" w:rsidRDefault="00CD224D">
      <w:pPr>
        <w:spacing w:after="0" w:line="240" w:lineRule="auto"/>
        <w:contextualSpacing/>
      </w:pPr>
      <w:r>
        <w:t>Gerrianne Schaad, McKay Archives, Florida Southern College</w:t>
      </w:r>
    </w:p>
    <w:p w14:paraId="67B5CB92" w14:textId="77777777" w:rsidR="00000000" w:rsidRDefault="00CD224D">
      <w:pPr>
        <w:spacing w:after="0" w:line="240" w:lineRule="auto"/>
        <w:contextualSpacing/>
      </w:pPr>
    </w:p>
    <w:p w14:paraId="444F9022" w14:textId="77777777" w:rsidR="00000000" w:rsidRDefault="00CD224D">
      <w:pPr>
        <w:spacing w:after="0" w:line="240" w:lineRule="auto"/>
        <w:contextualSpacing/>
        <w:rPr>
          <w:i/>
        </w:rPr>
      </w:pPr>
      <w:r>
        <w:rPr>
          <w:i/>
        </w:rPr>
        <w:t>Mentoring and Training Undergraduates in the Archival World</w:t>
      </w:r>
    </w:p>
    <w:p w14:paraId="3B593800" w14:textId="77777777" w:rsidR="00000000" w:rsidRDefault="00CD224D">
      <w:pPr>
        <w:spacing w:after="0" w:line="240" w:lineRule="auto"/>
        <w:contextualSpacing/>
      </w:pPr>
      <w:r>
        <w:t>Jeffrey Zines, McKay Archives, Florida Southern College</w:t>
      </w:r>
    </w:p>
    <w:p w14:paraId="68C6350F" w14:textId="77777777" w:rsidR="00000000" w:rsidRDefault="00CD224D">
      <w:pPr>
        <w:spacing w:after="0" w:line="240" w:lineRule="auto"/>
        <w:contextualSpacing/>
      </w:pPr>
    </w:p>
    <w:p w14:paraId="16EE7138" w14:textId="77777777" w:rsidR="00000000" w:rsidRDefault="00CD224D">
      <w:pPr>
        <w:spacing w:after="0" w:line="240" w:lineRule="auto"/>
        <w:contextualSpacing/>
        <w:rPr>
          <w:i/>
        </w:rPr>
      </w:pPr>
      <w:r>
        <w:rPr>
          <w:i/>
        </w:rPr>
        <w:t xml:space="preserve">Undergraduate Archival Work: </w:t>
      </w:r>
    </w:p>
    <w:p w14:paraId="547A32FB" w14:textId="77777777" w:rsidR="00000000" w:rsidRDefault="00CD224D">
      <w:pPr>
        <w:spacing w:after="0" w:line="240" w:lineRule="auto"/>
        <w:contextualSpacing/>
        <w:rPr>
          <w:i/>
        </w:rPr>
      </w:pPr>
      <w:r>
        <w:rPr>
          <w:i/>
        </w:rPr>
        <w:t xml:space="preserve">From </w:t>
      </w:r>
      <w:r>
        <w:rPr>
          <w:i/>
        </w:rPr>
        <w:t>Pulling Staples to Writing Finding Aids</w:t>
      </w:r>
    </w:p>
    <w:p w14:paraId="6F02A584" w14:textId="77777777" w:rsidR="00000000" w:rsidRDefault="00CD224D">
      <w:pPr>
        <w:spacing w:after="0" w:line="240" w:lineRule="auto"/>
        <w:contextualSpacing/>
      </w:pPr>
      <w:r>
        <w:t>Anthony Woodside, McKay Archives, Florida Southern College</w:t>
      </w:r>
    </w:p>
    <w:p w14:paraId="5394AD17" w14:textId="77777777" w:rsidR="00000000" w:rsidRDefault="00CD224D">
      <w:pPr>
        <w:spacing w:after="0" w:line="240" w:lineRule="auto"/>
        <w:contextualSpacing/>
      </w:pPr>
    </w:p>
    <w:p w14:paraId="09C13A2E" w14:textId="77777777" w:rsidR="00000000" w:rsidRDefault="00CD224D">
      <w:pPr>
        <w:spacing w:after="0" w:line="240" w:lineRule="auto"/>
        <w:contextualSpacing/>
      </w:pPr>
      <w:r>
        <w:t>Chair: Gerrianne Schaad, Florida Southern College</w:t>
      </w:r>
    </w:p>
    <w:p w14:paraId="54E19CA0" w14:textId="77777777" w:rsidR="00000000" w:rsidRDefault="00CD224D">
      <w:pPr>
        <w:spacing w:after="0" w:line="240" w:lineRule="auto"/>
        <w:contextualSpacing/>
      </w:pPr>
      <w:r>
        <w:t>Discussant:  David Benjamin, University of Central Florida</w:t>
      </w:r>
    </w:p>
    <w:p w14:paraId="6E427C84" w14:textId="77777777" w:rsidR="00000000" w:rsidRDefault="00CD224D">
      <w:pPr>
        <w:spacing w:after="0"/>
        <w:contextualSpacing/>
      </w:pPr>
    </w:p>
    <w:p w14:paraId="07AFBE5B" w14:textId="77777777" w:rsidR="00000000" w:rsidRDefault="00CD224D">
      <w:pPr>
        <w:rPr>
          <w:b/>
          <w:u w:val="single"/>
        </w:rPr>
      </w:pPr>
      <w:r>
        <w:rPr>
          <w:b/>
          <w:u w:val="single"/>
        </w:rPr>
        <w:br w:type="page"/>
      </w:r>
    </w:p>
    <w:p w14:paraId="7C2659D5" w14:textId="77777777" w:rsidR="00000000" w:rsidRDefault="00CD224D">
      <w:pPr>
        <w:spacing w:after="0"/>
        <w:contextualSpacing/>
        <w:rPr>
          <w:b/>
          <w:u w:val="single"/>
        </w:rPr>
      </w:pPr>
      <w:r>
        <w:rPr>
          <w:b/>
          <w:u w:val="single"/>
        </w:rPr>
        <w:lastRenderedPageBreak/>
        <w:t>Session Two: Friday, 10:30 AM-11:45 AM</w:t>
      </w:r>
    </w:p>
    <w:p w14:paraId="66514A18" w14:textId="77777777" w:rsidR="00000000" w:rsidRDefault="00CD224D">
      <w:pPr>
        <w:spacing w:after="0"/>
        <w:contextualSpacing/>
      </w:pPr>
      <w:r>
        <w:rPr>
          <w:b/>
        </w:rPr>
        <w:t>Panel</w:t>
      </w:r>
      <w:r>
        <w:rPr>
          <w:b/>
        </w:rPr>
        <w:t xml:space="preserve"> 2A</w:t>
      </w:r>
      <w:r>
        <w:t>: Still an “Unfinished American Revolution”?</w:t>
      </w:r>
    </w:p>
    <w:p w14:paraId="57947586" w14:textId="77777777" w:rsidR="00000000" w:rsidRDefault="00CD224D">
      <w:pPr>
        <w:spacing w:after="0"/>
        <w:contextualSpacing/>
      </w:pPr>
      <w:r>
        <w:t>New Studies on the Reconstruction Period</w:t>
      </w:r>
    </w:p>
    <w:p w14:paraId="756D8AB7" w14:textId="77777777" w:rsidR="00000000" w:rsidRDefault="00CD224D">
      <w:pPr>
        <w:spacing w:after="0"/>
        <w:contextualSpacing/>
      </w:pPr>
      <w:r>
        <w:t>Meeting Room: Egmont Key, Room 224</w:t>
      </w:r>
      <w:r>
        <w:tab/>
      </w:r>
      <w:r>
        <w:tab/>
      </w:r>
    </w:p>
    <w:p w14:paraId="066F840C" w14:textId="77777777" w:rsidR="00000000" w:rsidRDefault="00CD224D">
      <w:pPr>
        <w:spacing w:after="0"/>
        <w:contextualSpacing/>
      </w:pPr>
    </w:p>
    <w:p w14:paraId="7F2973AF" w14:textId="77777777" w:rsidR="00000000" w:rsidRDefault="00CD224D">
      <w:pPr>
        <w:spacing w:after="0"/>
        <w:contextualSpacing/>
        <w:rPr>
          <w:i/>
        </w:rPr>
      </w:pPr>
      <w:r>
        <w:rPr>
          <w:i/>
        </w:rPr>
        <w:t xml:space="preserve">"Democratic Packing Horses No More": </w:t>
      </w:r>
    </w:p>
    <w:p w14:paraId="7447EAAB" w14:textId="77777777" w:rsidR="00000000" w:rsidRDefault="00CD224D">
      <w:pPr>
        <w:spacing w:after="0"/>
        <w:contextualSpacing/>
        <w:rPr>
          <w:i/>
        </w:rPr>
      </w:pPr>
      <w:r>
        <w:rPr>
          <w:i/>
        </w:rPr>
        <w:t>The Fenian Brotherhood and the Radical Republican Agenda in 1867</w:t>
      </w:r>
    </w:p>
    <w:p w14:paraId="0602AA1F" w14:textId="77777777" w:rsidR="00000000" w:rsidRDefault="00CD224D">
      <w:pPr>
        <w:spacing w:after="0"/>
        <w:contextualSpacing/>
      </w:pPr>
      <w:r>
        <w:t>Matthew Knight, University</w:t>
      </w:r>
      <w:r>
        <w:t xml:space="preserve"> of South Florida</w:t>
      </w:r>
    </w:p>
    <w:p w14:paraId="2F450E73" w14:textId="77777777" w:rsidR="00000000" w:rsidRDefault="00CD224D">
      <w:pPr>
        <w:spacing w:after="0"/>
        <w:contextualSpacing/>
      </w:pPr>
    </w:p>
    <w:p w14:paraId="07482B8C" w14:textId="77777777" w:rsidR="00000000" w:rsidRDefault="00CD224D">
      <w:pPr>
        <w:spacing w:after="0"/>
        <w:contextualSpacing/>
        <w:rPr>
          <w:i/>
        </w:rPr>
      </w:pPr>
      <w:r>
        <w:rPr>
          <w:i/>
        </w:rPr>
        <w:t>Carnival of Crime</w:t>
      </w:r>
    </w:p>
    <w:p w14:paraId="76BB3E32" w14:textId="77777777" w:rsidR="00000000" w:rsidRDefault="00CD224D">
      <w:pPr>
        <w:spacing w:after="0"/>
        <w:contextualSpacing/>
      </w:pPr>
      <w:r>
        <w:t>R. Gregory Lande, Independent Scholar</w:t>
      </w:r>
    </w:p>
    <w:p w14:paraId="084E080B" w14:textId="77777777" w:rsidR="00000000" w:rsidRDefault="00CD224D">
      <w:pPr>
        <w:spacing w:after="0"/>
        <w:contextualSpacing/>
      </w:pPr>
    </w:p>
    <w:p w14:paraId="3497357C" w14:textId="77777777" w:rsidR="00000000" w:rsidRDefault="00CD224D">
      <w:pPr>
        <w:spacing w:after="0"/>
        <w:contextualSpacing/>
      </w:pPr>
      <w:r>
        <w:t>Chair and Discussant: David Proctor, Tallahassee Community College</w:t>
      </w:r>
    </w:p>
    <w:p w14:paraId="27EBA553" w14:textId="77777777" w:rsidR="00000000" w:rsidRDefault="00CD224D">
      <w:pPr>
        <w:spacing w:after="0"/>
        <w:contextualSpacing/>
      </w:pPr>
    </w:p>
    <w:p w14:paraId="16321B60" w14:textId="77777777" w:rsidR="00000000" w:rsidRDefault="00CD224D">
      <w:pPr>
        <w:spacing w:after="0"/>
        <w:contextualSpacing/>
      </w:pPr>
    </w:p>
    <w:p w14:paraId="1B50EA86" w14:textId="77777777" w:rsidR="00000000" w:rsidRDefault="00CD224D">
      <w:pPr>
        <w:spacing w:after="0" w:line="240" w:lineRule="auto"/>
        <w:rPr>
          <w:b/>
        </w:rPr>
      </w:pPr>
      <w:r>
        <w:rPr>
          <w:b/>
        </w:rPr>
        <w:t xml:space="preserve">Panel 2B: </w:t>
      </w:r>
      <w:r>
        <w:t>Guns, Germs, Steel, and Language:</w:t>
      </w:r>
      <w:r>
        <w:rPr>
          <w:b/>
        </w:rPr>
        <w:t xml:space="preserve"> </w:t>
      </w:r>
    </w:p>
    <w:p w14:paraId="0A41D673" w14:textId="77777777" w:rsidR="00000000" w:rsidRDefault="00CD224D">
      <w:pPr>
        <w:spacing w:after="0" w:line="240" w:lineRule="auto"/>
      </w:pPr>
      <w:r>
        <w:t>European Expansion in the Americas during the Sixteenth Century</w:t>
      </w:r>
    </w:p>
    <w:p w14:paraId="1ACC9CFF" w14:textId="77777777" w:rsidR="00000000" w:rsidRDefault="00CD224D">
      <w:pPr>
        <w:spacing w:after="0" w:line="240" w:lineRule="auto"/>
      </w:pPr>
      <w:r>
        <w:t>Me</w:t>
      </w:r>
      <w:r>
        <w:t>eting Room: Sand Key, Room 220</w:t>
      </w:r>
    </w:p>
    <w:p w14:paraId="36AFA45A" w14:textId="77777777" w:rsidR="00000000" w:rsidRDefault="00CD224D">
      <w:pPr>
        <w:spacing w:after="0" w:line="240" w:lineRule="auto"/>
      </w:pPr>
    </w:p>
    <w:p w14:paraId="0B40CFA3" w14:textId="77777777" w:rsidR="00000000" w:rsidRDefault="00CD224D">
      <w:pPr>
        <w:spacing w:after="0" w:line="240" w:lineRule="auto"/>
        <w:rPr>
          <w:i/>
        </w:rPr>
      </w:pPr>
      <w:r>
        <w:rPr>
          <w:i/>
        </w:rPr>
        <w:t>Alvarado's Leap: Construction of a Legend</w:t>
      </w:r>
    </w:p>
    <w:p w14:paraId="506A69DE" w14:textId="77777777" w:rsidR="00000000" w:rsidRDefault="00CD224D">
      <w:pPr>
        <w:spacing w:after="0" w:line="240" w:lineRule="auto"/>
      </w:pPr>
      <w:r>
        <w:t>Steven Scheuler, Valdosta State University</w:t>
      </w:r>
    </w:p>
    <w:p w14:paraId="1D6C58B2" w14:textId="77777777" w:rsidR="00000000" w:rsidRDefault="00CD224D">
      <w:pPr>
        <w:spacing w:after="0" w:line="240" w:lineRule="auto"/>
      </w:pPr>
    </w:p>
    <w:p w14:paraId="60935F7B" w14:textId="77777777" w:rsidR="00000000" w:rsidRDefault="00CD224D">
      <w:pPr>
        <w:spacing w:after="0" w:line="240" w:lineRule="auto"/>
        <w:rPr>
          <w:i/>
        </w:rPr>
      </w:pPr>
      <w:r>
        <w:rPr>
          <w:i/>
        </w:rPr>
        <w:t>A Spanish Entrepreneur in Early Colonial Mexico</w:t>
      </w:r>
    </w:p>
    <w:p w14:paraId="10C2E214" w14:textId="77777777" w:rsidR="00000000" w:rsidRDefault="00CD224D">
      <w:pPr>
        <w:spacing w:after="0" w:line="240" w:lineRule="auto"/>
      </w:pPr>
      <w:r>
        <w:t>Michael S. Cole, Florida Gulf Coast University</w:t>
      </w:r>
    </w:p>
    <w:p w14:paraId="1F67DE6D" w14:textId="77777777" w:rsidR="00000000" w:rsidRDefault="00CD224D">
      <w:pPr>
        <w:spacing w:after="0" w:line="240" w:lineRule="auto"/>
      </w:pPr>
    </w:p>
    <w:p w14:paraId="6ECCC82C" w14:textId="77777777" w:rsidR="00000000" w:rsidRDefault="00CD224D">
      <w:pPr>
        <w:spacing w:after="0" w:line="240" w:lineRule="auto"/>
        <w:rPr>
          <w:i/>
        </w:rPr>
      </w:pPr>
      <w:r>
        <w:rPr>
          <w:i/>
        </w:rPr>
        <w:t xml:space="preserve">Objects of Exchange, Objects of Discord: </w:t>
      </w:r>
    </w:p>
    <w:p w14:paraId="41283240" w14:textId="77777777" w:rsidR="00000000" w:rsidRDefault="00CD224D">
      <w:pPr>
        <w:spacing w:after="0" w:line="240" w:lineRule="auto"/>
        <w:rPr>
          <w:i/>
        </w:rPr>
      </w:pPr>
      <w:r>
        <w:rPr>
          <w:i/>
        </w:rPr>
        <w:t>Trade, Inter-Cultural Communication, and Diplomatic Breakdown in Early Colonial Northern Florida</w:t>
      </w:r>
    </w:p>
    <w:p w14:paraId="3E1C9B3D" w14:textId="77777777" w:rsidR="00000000" w:rsidRDefault="00CD224D">
      <w:pPr>
        <w:spacing w:after="0" w:line="240" w:lineRule="auto"/>
      </w:pPr>
      <w:r>
        <w:t>Christophe Boucher, College of Charleston</w:t>
      </w:r>
    </w:p>
    <w:p w14:paraId="6A7C52C4" w14:textId="77777777" w:rsidR="00000000" w:rsidRDefault="00CD224D">
      <w:pPr>
        <w:spacing w:after="0" w:line="240" w:lineRule="auto"/>
      </w:pPr>
    </w:p>
    <w:p w14:paraId="3E8020B7" w14:textId="77777777" w:rsidR="00000000" w:rsidRDefault="00CD224D">
      <w:pPr>
        <w:spacing w:after="0" w:line="240" w:lineRule="auto"/>
      </w:pPr>
      <w:r>
        <w:t>Chair and Discussant: Debo</w:t>
      </w:r>
      <w:r>
        <w:t>rah L. Bauer, University of South Florida</w:t>
      </w:r>
    </w:p>
    <w:p w14:paraId="5473DB74" w14:textId="77777777" w:rsidR="00000000" w:rsidRDefault="00CD224D">
      <w:pPr>
        <w:rPr>
          <w:b/>
        </w:rPr>
      </w:pPr>
      <w:r>
        <w:rPr>
          <w:b/>
        </w:rPr>
        <w:br w:type="page"/>
      </w:r>
    </w:p>
    <w:p w14:paraId="7BB6DC36" w14:textId="77777777" w:rsidR="00000000" w:rsidRDefault="00CD224D">
      <w:pPr>
        <w:spacing w:after="0" w:line="240" w:lineRule="auto"/>
      </w:pPr>
      <w:r>
        <w:rPr>
          <w:b/>
        </w:rPr>
        <w:lastRenderedPageBreak/>
        <w:t xml:space="preserve">Panel 2C: </w:t>
      </w:r>
      <w:r>
        <w:t>Not the “Dark Ages”:</w:t>
      </w:r>
      <w:r>
        <w:rPr>
          <w:b/>
        </w:rPr>
        <w:t xml:space="preserve"> </w:t>
      </w:r>
      <w:r>
        <w:t>The Vibrant Medieval World</w:t>
      </w:r>
    </w:p>
    <w:p w14:paraId="312AF31D" w14:textId="77777777" w:rsidR="00000000" w:rsidRDefault="00CD224D">
      <w:pPr>
        <w:spacing w:after="0" w:line="240" w:lineRule="auto"/>
      </w:pPr>
      <w:r>
        <w:t>Meeting Room: Cedar Key, Room 223</w:t>
      </w:r>
    </w:p>
    <w:p w14:paraId="57BD5DCD" w14:textId="77777777" w:rsidR="00000000" w:rsidRDefault="00CD224D">
      <w:pPr>
        <w:spacing w:after="0" w:line="240" w:lineRule="auto"/>
      </w:pPr>
    </w:p>
    <w:p w14:paraId="16C45924" w14:textId="77777777" w:rsidR="00000000" w:rsidRDefault="00CD224D">
      <w:pPr>
        <w:spacing w:after="0" w:line="240" w:lineRule="auto"/>
        <w:rPr>
          <w:i/>
          <w:lang w:val="es-PE"/>
        </w:rPr>
      </w:pPr>
      <w:r>
        <w:rPr>
          <w:i/>
          <w:lang w:val="es-PE"/>
        </w:rPr>
        <w:t xml:space="preserve">'Ubi apostolica forma et vita quam iactatis?': </w:t>
      </w:r>
    </w:p>
    <w:p w14:paraId="059C817D" w14:textId="77777777" w:rsidR="00000000" w:rsidRDefault="00CD224D">
      <w:pPr>
        <w:spacing w:after="0" w:line="240" w:lineRule="auto"/>
        <w:rPr>
          <w:i/>
        </w:rPr>
      </w:pPr>
      <w:r>
        <w:rPr>
          <w:i/>
        </w:rPr>
        <w:t>Evaluating Textual Representations of Cathar Asceticism, c. 1100-1300</w:t>
      </w:r>
    </w:p>
    <w:p w14:paraId="60204FDB" w14:textId="77777777" w:rsidR="00000000" w:rsidRDefault="00CD224D">
      <w:pPr>
        <w:spacing w:after="0" w:line="240" w:lineRule="auto"/>
      </w:pPr>
      <w:r>
        <w:t>B</w:t>
      </w:r>
      <w:r>
        <w:t>ryan E. Peterson, University of North Florida</w:t>
      </w:r>
    </w:p>
    <w:p w14:paraId="52A46E48" w14:textId="77777777" w:rsidR="00000000" w:rsidRDefault="00CD224D">
      <w:pPr>
        <w:spacing w:after="0" w:line="240" w:lineRule="auto"/>
      </w:pPr>
    </w:p>
    <w:p w14:paraId="0927A550" w14:textId="77777777" w:rsidR="00000000" w:rsidRDefault="00CD224D">
      <w:pPr>
        <w:spacing w:after="0" w:line="240" w:lineRule="auto"/>
      </w:pPr>
      <w:r>
        <w:t>Chair and Discussant: Peter Larson, University of Central Florida</w:t>
      </w:r>
    </w:p>
    <w:p w14:paraId="50FDA9C8" w14:textId="77777777" w:rsidR="00000000" w:rsidRDefault="00CD224D">
      <w:pPr>
        <w:spacing w:after="0" w:line="240" w:lineRule="auto"/>
      </w:pPr>
    </w:p>
    <w:p w14:paraId="2E672E95" w14:textId="77777777" w:rsidR="00000000" w:rsidRDefault="00CD224D">
      <w:pPr>
        <w:spacing w:after="0" w:line="240" w:lineRule="auto"/>
      </w:pPr>
    </w:p>
    <w:p w14:paraId="4772C433" w14:textId="77777777" w:rsidR="00000000" w:rsidRDefault="00CD224D">
      <w:pPr>
        <w:spacing w:after="0" w:line="240" w:lineRule="auto"/>
      </w:pPr>
    </w:p>
    <w:p w14:paraId="18DDA99A" w14:textId="77777777" w:rsidR="00000000" w:rsidRDefault="00CD224D">
      <w:pPr>
        <w:rPr>
          <w:b/>
        </w:rPr>
      </w:pPr>
      <w:r>
        <w:tab/>
      </w:r>
      <w:r>
        <w:tab/>
      </w:r>
      <w:r>
        <w:rPr>
          <w:b/>
        </w:rPr>
        <w:tab/>
      </w:r>
      <w:r>
        <w:rPr>
          <w:b/>
        </w:rPr>
        <w:tab/>
      </w:r>
      <w:r>
        <w:rPr>
          <w:b/>
        </w:rPr>
        <w:br w:type="page"/>
      </w:r>
    </w:p>
    <w:p w14:paraId="0AC040F4" w14:textId="77777777" w:rsidR="00000000" w:rsidRDefault="00CD224D">
      <w:pPr>
        <w:spacing w:after="0"/>
        <w:contextualSpacing/>
        <w:jc w:val="center"/>
        <w:rPr>
          <w:b/>
          <w:sz w:val="32"/>
          <w:szCs w:val="32"/>
        </w:rPr>
      </w:pPr>
      <w:r>
        <w:rPr>
          <w:b/>
          <w:sz w:val="32"/>
          <w:szCs w:val="32"/>
        </w:rPr>
        <w:lastRenderedPageBreak/>
        <w:t>12:00 PM-1:45 PM: Luncheon on the Scholarship of Teaching and Learning</w:t>
      </w:r>
    </w:p>
    <w:p w14:paraId="0C889979" w14:textId="77777777" w:rsidR="00000000" w:rsidRDefault="00CD224D">
      <w:pPr>
        <w:spacing w:after="0"/>
        <w:contextualSpacing/>
      </w:pPr>
    </w:p>
    <w:p w14:paraId="6F747FB6" w14:textId="77777777" w:rsidR="00000000" w:rsidRDefault="00CD224D">
      <w:pPr>
        <w:pStyle w:val="ListParagraph"/>
        <w:numPr>
          <w:ilvl w:val="0"/>
          <w:numId w:val="2"/>
        </w:numPr>
        <w:spacing w:after="0" w:line="240" w:lineRule="auto"/>
      </w:pPr>
      <w:r>
        <w:t>Location: Key West 218</w:t>
      </w:r>
    </w:p>
    <w:p w14:paraId="63545144" w14:textId="77777777" w:rsidR="00000000" w:rsidRDefault="00CD224D">
      <w:pPr>
        <w:pStyle w:val="ListParagraph"/>
        <w:numPr>
          <w:ilvl w:val="0"/>
          <w:numId w:val="2"/>
        </w:numPr>
        <w:spacing w:after="0" w:line="240" w:lineRule="auto"/>
      </w:pPr>
      <w:r>
        <w:t xml:space="preserve">Boxed lunches are free to the first 75 participants and will be provided on a first come, first serve basis.  </w:t>
      </w:r>
    </w:p>
    <w:p w14:paraId="34BE8A20" w14:textId="77777777" w:rsidR="00000000" w:rsidRDefault="00CD224D">
      <w:pPr>
        <w:pStyle w:val="ListParagraph"/>
        <w:spacing w:after="0" w:line="240" w:lineRule="auto"/>
      </w:pPr>
    </w:p>
    <w:p w14:paraId="0CC5C119" w14:textId="77777777" w:rsidR="00000000" w:rsidRDefault="00CD224D">
      <w:pPr>
        <w:spacing w:after="0" w:line="240" w:lineRule="auto"/>
        <w:contextualSpacing/>
        <w:jc w:val="center"/>
        <w:rPr>
          <w:b/>
          <w:sz w:val="28"/>
          <w:szCs w:val="28"/>
        </w:rPr>
      </w:pPr>
    </w:p>
    <w:p w14:paraId="198D9CE6" w14:textId="77777777" w:rsidR="00000000" w:rsidRDefault="00CD224D">
      <w:pPr>
        <w:spacing w:after="0" w:line="240" w:lineRule="auto"/>
        <w:contextualSpacing/>
        <w:jc w:val="center"/>
        <w:rPr>
          <w:b/>
          <w:sz w:val="28"/>
          <w:szCs w:val="28"/>
        </w:rPr>
      </w:pPr>
      <w:r>
        <w:rPr>
          <w:b/>
          <w:sz w:val="28"/>
          <w:szCs w:val="28"/>
        </w:rPr>
        <w:t>The Scholarship of Teaching and Learning (SoTL): </w:t>
      </w:r>
    </w:p>
    <w:p w14:paraId="68C8DB99" w14:textId="77777777" w:rsidR="00000000" w:rsidRDefault="00CD224D">
      <w:pPr>
        <w:spacing w:after="0" w:line="240" w:lineRule="auto"/>
        <w:contextualSpacing/>
        <w:jc w:val="center"/>
        <w:rPr>
          <w:b/>
          <w:sz w:val="28"/>
          <w:szCs w:val="28"/>
        </w:rPr>
      </w:pPr>
      <w:r>
        <w:rPr>
          <w:b/>
          <w:sz w:val="28"/>
          <w:szCs w:val="28"/>
        </w:rPr>
        <w:t xml:space="preserve">An Overview of What It Is, Why You Should Do It, </w:t>
      </w:r>
    </w:p>
    <w:p w14:paraId="7C9D77B0" w14:textId="77777777" w:rsidR="00000000" w:rsidRDefault="00CD224D">
      <w:pPr>
        <w:spacing w:after="0" w:line="240" w:lineRule="auto"/>
        <w:contextualSpacing/>
        <w:jc w:val="center"/>
        <w:rPr>
          <w:b/>
          <w:sz w:val="28"/>
          <w:szCs w:val="28"/>
        </w:rPr>
      </w:pPr>
      <w:r>
        <w:rPr>
          <w:b/>
          <w:sz w:val="28"/>
          <w:szCs w:val="28"/>
        </w:rPr>
        <w:t>and How to Get Started</w:t>
      </w:r>
    </w:p>
    <w:p w14:paraId="4005857C" w14:textId="77777777" w:rsidR="00000000" w:rsidRDefault="00CD224D">
      <w:pPr>
        <w:spacing w:after="0" w:line="240" w:lineRule="auto"/>
        <w:contextualSpacing/>
        <w:rPr>
          <w:sz w:val="24"/>
          <w:szCs w:val="24"/>
        </w:rPr>
      </w:pPr>
      <w:r>
        <w:t> </w:t>
      </w:r>
    </w:p>
    <w:p w14:paraId="2EDECB47" w14:textId="77777777" w:rsidR="00000000" w:rsidRDefault="00CD224D">
      <w:pPr>
        <w:spacing w:after="0" w:line="240" w:lineRule="auto"/>
        <w:contextualSpacing/>
        <w:jc w:val="center"/>
        <w:rPr>
          <w:sz w:val="28"/>
          <w:szCs w:val="28"/>
        </w:rPr>
      </w:pPr>
      <w:r>
        <w:rPr>
          <w:sz w:val="28"/>
          <w:szCs w:val="28"/>
        </w:rPr>
        <w:t>Dr. Daniel S. Murp</w:t>
      </w:r>
      <w:r>
        <w:rPr>
          <w:sz w:val="28"/>
          <w:szCs w:val="28"/>
        </w:rPr>
        <w:t>hree</w:t>
      </w:r>
    </w:p>
    <w:p w14:paraId="3429257B" w14:textId="77777777" w:rsidR="00000000" w:rsidRDefault="00CD224D">
      <w:pPr>
        <w:spacing w:after="0" w:line="240" w:lineRule="auto"/>
        <w:contextualSpacing/>
        <w:jc w:val="center"/>
        <w:rPr>
          <w:sz w:val="28"/>
          <w:szCs w:val="28"/>
        </w:rPr>
      </w:pPr>
      <w:r>
        <w:rPr>
          <w:sz w:val="28"/>
          <w:szCs w:val="28"/>
        </w:rPr>
        <w:t xml:space="preserve">Associate Professor of History and </w:t>
      </w:r>
    </w:p>
    <w:p w14:paraId="298FAC7D" w14:textId="77777777" w:rsidR="00000000" w:rsidRDefault="00CD224D">
      <w:pPr>
        <w:spacing w:after="0" w:line="240" w:lineRule="auto"/>
        <w:contextualSpacing/>
        <w:jc w:val="center"/>
        <w:rPr>
          <w:sz w:val="28"/>
          <w:szCs w:val="28"/>
        </w:rPr>
      </w:pPr>
      <w:r>
        <w:rPr>
          <w:sz w:val="28"/>
          <w:szCs w:val="28"/>
        </w:rPr>
        <w:t xml:space="preserve">Assistant Editor of the </w:t>
      </w:r>
      <w:r>
        <w:rPr>
          <w:i/>
          <w:sz w:val="28"/>
          <w:szCs w:val="28"/>
        </w:rPr>
        <w:t>Florida Historical Quarterly</w:t>
      </w:r>
    </w:p>
    <w:p w14:paraId="07D8F1DC" w14:textId="77777777" w:rsidR="00000000" w:rsidRDefault="00CD224D">
      <w:pPr>
        <w:spacing w:after="0" w:line="240" w:lineRule="auto"/>
        <w:contextualSpacing/>
        <w:rPr>
          <w:sz w:val="24"/>
          <w:szCs w:val="24"/>
        </w:rPr>
      </w:pPr>
    </w:p>
    <w:p w14:paraId="28C32C1C" w14:textId="77777777" w:rsidR="00000000" w:rsidRDefault="00CD224D">
      <w:pPr>
        <w:spacing w:after="0" w:line="240" w:lineRule="auto"/>
        <w:contextualSpacing/>
        <w:rPr>
          <w:sz w:val="24"/>
          <w:szCs w:val="24"/>
        </w:rPr>
      </w:pPr>
      <w:r>
        <w:rPr>
          <w:sz w:val="24"/>
          <w:szCs w:val="24"/>
        </w:rPr>
        <w:t xml:space="preserve">Many people have heard the term “Scholarship of Teaching and Learning”, or its more </w:t>
      </w:r>
      <w:r>
        <w:rPr>
          <w:sz w:val="24"/>
          <w:szCs w:val="24"/>
        </w:rPr>
        <w:t>frequently referenced acronym, “SoTL”, but few instructors of History at the college and university level contribute to it.  This session is devoted to outlining the basic goals of SoTL and making a case for why you should consider producing such scholarsh</w:t>
      </w:r>
      <w:r>
        <w:rPr>
          <w:sz w:val="24"/>
          <w:szCs w:val="24"/>
        </w:rPr>
        <w:t xml:space="preserve">ip related to the courses you teach.  Examples of SoTL articles, journals, and topics will be discussed and audience members are encouraged to ask questions about the process and work with one another in fostering SoTL collaborations. </w:t>
      </w:r>
    </w:p>
    <w:p w14:paraId="628007EF" w14:textId="77777777" w:rsidR="00000000" w:rsidRDefault="00CD224D">
      <w:pPr>
        <w:spacing w:after="0" w:line="240" w:lineRule="auto"/>
        <w:contextualSpacing/>
      </w:pPr>
    </w:p>
    <w:p w14:paraId="64BD4CE4" w14:textId="77777777" w:rsidR="00000000" w:rsidRDefault="00CD224D">
      <w:pPr>
        <w:spacing w:after="0" w:line="240" w:lineRule="auto"/>
        <w:contextualSpacing/>
      </w:pPr>
    </w:p>
    <w:p w14:paraId="4D3BA457" w14:textId="77777777" w:rsidR="00000000" w:rsidRDefault="00CD224D">
      <w:pPr>
        <w:spacing w:after="0" w:line="240" w:lineRule="auto"/>
        <w:contextualSpacing/>
      </w:pPr>
    </w:p>
    <w:p w14:paraId="041C6B76" w14:textId="77777777" w:rsidR="00000000" w:rsidRDefault="00CD224D">
      <w:pPr>
        <w:spacing w:after="0" w:line="240" w:lineRule="auto"/>
        <w:contextualSpacing/>
      </w:pPr>
    </w:p>
    <w:p w14:paraId="515336C7" w14:textId="77777777" w:rsidR="00000000" w:rsidRDefault="00CD224D">
      <w:pPr>
        <w:spacing w:after="0" w:line="240" w:lineRule="auto"/>
        <w:contextualSpacing/>
      </w:pPr>
    </w:p>
    <w:p w14:paraId="006950E1" w14:textId="77777777" w:rsidR="00000000" w:rsidRDefault="00CD224D">
      <w:pPr>
        <w:spacing w:after="0" w:line="240" w:lineRule="auto"/>
        <w:contextualSpacing/>
      </w:pPr>
    </w:p>
    <w:p w14:paraId="63508062" w14:textId="77777777" w:rsidR="00000000" w:rsidRDefault="00CD224D">
      <w:pPr>
        <w:spacing w:after="0" w:line="240" w:lineRule="auto"/>
        <w:contextualSpacing/>
      </w:pPr>
    </w:p>
    <w:p w14:paraId="225A15BC" w14:textId="77777777" w:rsidR="00000000" w:rsidRDefault="00CD224D">
      <w:pPr>
        <w:spacing w:after="0" w:line="240" w:lineRule="auto"/>
        <w:contextualSpacing/>
      </w:pPr>
    </w:p>
    <w:p w14:paraId="75007EE6" w14:textId="77777777" w:rsidR="00000000" w:rsidRDefault="00CD224D">
      <w:pPr>
        <w:rPr>
          <w:b/>
          <w:u w:val="single"/>
        </w:rPr>
      </w:pPr>
      <w:r>
        <w:rPr>
          <w:b/>
          <w:u w:val="single"/>
        </w:rPr>
        <w:br w:type="page"/>
      </w:r>
    </w:p>
    <w:p w14:paraId="2F1120D6" w14:textId="77777777" w:rsidR="00000000" w:rsidRDefault="00CD224D">
      <w:pPr>
        <w:spacing w:after="0" w:line="240" w:lineRule="auto"/>
        <w:contextualSpacing/>
        <w:rPr>
          <w:b/>
          <w:u w:val="single"/>
        </w:rPr>
      </w:pPr>
      <w:r>
        <w:rPr>
          <w:b/>
          <w:u w:val="single"/>
        </w:rPr>
        <w:lastRenderedPageBreak/>
        <w:t>Session Th</w:t>
      </w:r>
      <w:r>
        <w:rPr>
          <w:b/>
          <w:u w:val="single"/>
        </w:rPr>
        <w:t>ree: Friday, 2:00 PM-3:15 PM</w:t>
      </w:r>
    </w:p>
    <w:p w14:paraId="3F257F25" w14:textId="77777777" w:rsidR="00000000" w:rsidRDefault="00CD224D">
      <w:pPr>
        <w:spacing w:after="0" w:line="240" w:lineRule="auto"/>
      </w:pPr>
      <w:r>
        <w:rPr>
          <w:b/>
        </w:rPr>
        <w:t>Panel 3A</w:t>
      </w:r>
      <w:r>
        <w:t>: Women, the Environment, and Food</w:t>
      </w:r>
    </w:p>
    <w:p w14:paraId="1C8B7A45" w14:textId="77777777" w:rsidR="00000000" w:rsidRDefault="00CD224D">
      <w:pPr>
        <w:spacing w:after="0" w:line="240" w:lineRule="auto"/>
      </w:pPr>
      <w:r>
        <w:t>Special Interest Section: Florida History</w:t>
      </w:r>
    </w:p>
    <w:p w14:paraId="2DDE7C03" w14:textId="77777777" w:rsidR="00000000" w:rsidRDefault="00CD224D">
      <w:pPr>
        <w:spacing w:after="0" w:line="240" w:lineRule="auto"/>
      </w:pPr>
      <w:r>
        <w:t>Meeting Room: Cedar Key, Room 223</w:t>
      </w:r>
    </w:p>
    <w:p w14:paraId="4B485BDA" w14:textId="77777777" w:rsidR="00000000" w:rsidRDefault="00CD224D">
      <w:pPr>
        <w:spacing w:after="0" w:line="240" w:lineRule="auto"/>
      </w:pPr>
    </w:p>
    <w:p w14:paraId="31F88F17" w14:textId="77777777" w:rsidR="00000000" w:rsidRDefault="00CD224D">
      <w:pPr>
        <w:spacing w:after="0" w:line="240" w:lineRule="auto"/>
        <w:rPr>
          <w:i/>
        </w:rPr>
      </w:pPr>
      <w:r>
        <w:rPr>
          <w:i/>
        </w:rPr>
        <w:t xml:space="preserve">Jane Nickerson: First New York Times Food Editor and </w:t>
      </w:r>
    </w:p>
    <w:p w14:paraId="2796377B" w14:textId="77777777" w:rsidR="00000000" w:rsidRDefault="00CD224D">
      <w:pPr>
        <w:spacing w:after="0" w:line="240" w:lineRule="auto"/>
        <w:rPr>
          <w:i/>
        </w:rPr>
      </w:pPr>
      <w:r>
        <w:rPr>
          <w:i/>
        </w:rPr>
        <w:t>Later Lakeland Ledger Food Editor</w:t>
      </w:r>
    </w:p>
    <w:p w14:paraId="48DB2028" w14:textId="77777777" w:rsidR="00000000" w:rsidRDefault="00CD224D">
      <w:pPr>
        <w:spacing w:after="0" w:line="240" w:lineRule="auto"/>
      </w:pPr>
      <w:r>
        <w:t>Kimberly Voss, University of Central Florida</w:t>
      </w:r>
    </w:p>
    <w:p w14:paraId="196D7A65" w14:textId="77777777" w:rsidR="00000000" w:rsidRDefault="00CD224D">
      <w:pPr>
        <w:spacing w:after="0" w:line="240" w:lineRule="auto"/>
      </w:pPr>
      <w:r>
        <w:rPr>
          <w:i/>
        </w:rPr>
        <w:t>Florida Women Saving Natural Resources</w:t>
      </w:r>
    </w:p>
    <w:p w14:paraId="17FD42B2" w14:textId="77777777" w:rsidR="00000000" w:rsidRDefault="00CD224D">
      <w:pPr>
        <w:spacing w:after="0" w:line="240" w:lineRule="auto"/>
      </w:pPr>
      <w:r>
        <w:t>Leslie Kemp Poole, Rollins College</w:t>
      </w:r>
    </w:p>
    <w:p w14:paraId="69F45D82" w14:textId="77777777" w:rsidR="00000000" w:rsidRDefault="00CD224D">
      <w:pPr>
        <w:spacing w:after="0" w:line="240" w:lineRule="auto"/>
        <w:rPr>
          <w:i/>
        </w:rPr>
      </w:pPr>
      <w:r>
        <w:rPr>
          <w:i/>
        </w:rPr>
        <w:t>Cracker Culture and Cuisine</w:t>
      </w:r>
    </w:p>
    <w:p w14:paraId="5EB442EE" w14:textId="77777777" w:rsidR="00000000" w:rsidRDefault="00CD224D">
      <w:pPr>
        <w:spacing w:after="0" w:line="240" w:lineRule="auto"/>
      </w:pPr>
      <w:r>
        <w:t>Peggy Macdonald, Matheson History Museum</w:t>
      </w:r>
    </w:p>
    <w:p w14:paraId="44788438" w14:textId="77777777" w:rsidR="00000000" w:rsidRDefault="00CD224D">
      <w:pPr>
        <w:spacing w:after="0" w:line="240" w:lineRule="auto"/>
      </w:pPr>
    </w:p>
    <w:p w14:paraId="5E75376D" w14:textId="77777777" w:rsidR="00000000" w:rsidRDefault="00CD224D">
      <w:pPr>
        <w:spacing w:after="0" w:line="240" w:lineRule="auto"/>
      </w:pPr>
      <w:r>
        <w:t>Chair and Discussant: Kimberly Vo</w:t>
      </w:r>
      <w:r>
        <w:t>ss, University of Central Florida</w:t>
      </w:r>
    </w:p>
    <w:p w14:paraId="51DC3DB1" w14:textId="77777777" w:rsidR="00000000" w:rsidRDefault="00CD224D">
      <w:pPr>
        <w:spacing w:after="0" w:line="240" w:lineRule="auto"/>
      </w:pPr>
    </w:p>
    <w:p w14:paraId="09379B20" w14:textId="77777777" w:rsidR="00000000" w:rsidRDefault="00CD224D">
      <w:pPr>
        <w:spacing w:after="0" w:line="240" w:lineRule="auto"/>
      </w:pPr>
    </w:p>
    <w:p w14:paraId="3546DCB6" w14:textId="77777777" w:rsidR="00000000" w:rsidRDefault="00CD224D">
      <w:pPr>
        <w:spacing w:after="0" w:line="240" w:lineRule="auto"/>
      </w:pPr>
      <w:r>
        <w:rPr>
          <w:b/>
        </w:rPr>
        <w:t xml:space="preserve">Panel 3B: </w:t>
      </w:r>
      <w:r>
        <w:t>The Specter of Mass Killing and Genocide</w:t>
      </w:r>
    </w:p>
    <w:p w14:paraId="7A8E13E5" w14:textId="77777777" w:rsidR="00000000" w:rsidRDefault="00CD224D">
      <w:pPr>
        <w:spacing w:after="0" w:line="240" w:lineRule="auto"/>
      </w:pPr>
      <w:r>
        <w:t>Meeting Room: Sand Key, Room 220</w:t>
      </w:r>
    </w:p>
    <w:p w14:paraId="379E39F8" w14:textId="77777777" w:rsidR="00000000" w:rsidRDefault="00CD224D">
      <w:pPr>
        <w:spacing w:after="0" w:line="240" w:lineRule="auto"/>
      </w:pPr>
    </w:p>
    <w:p w14:paraId="4C22A9A6" w14:textId="77777777" w:rsidR="00000000" w:rsidRDefault="00CD224D">
      <w:pPr>
        <w:spacing w:after="0" w:line="240" w:lineRule="auto"/>
        <w:rPr>
          <w:i/>
        </w:rPr>
      </w:pPr>
      <w:r>
        <w:rPr>
          <w:i/>
        </w:rPr>
        <w:t xml:space="preserve">Fostering Empathy for Distant Suffering: </w:t>
      </w:r>
    </w:p>
    <w:p w14:paraId="68D314E0" w14:textId="77777777" w:rsidR="00000000" w:rsidRDefault="00CD224D">
      <w:pPr>
        <w:spacing w:after="0" w:line="240" w:lineRule="auto"/>
      </w:pPr>
      <w:r>
        <w:rPr>
          <w:i/>
        </w:rPr>
        <w:t>Karen Jeppe and the Danish Friends of Armenia</w:t>
      </w:r>
      <w:r>
        <w:tab/>
      </w:r>
      <w:r>
        <w:tab/>
      </w:r>
    </w:p>
    <w:p w14:paraId="04D4D1D6" w14:textId="77777777" w:rsidR="00000000" w:rsidRDefault="00CD224D">
      <w:pPr>
        <w:spacing w:after="0" w:line="240" w:lineRule="auto"/>
      </w:pPr>
      <w:r>
        <w:t>Jonas Kauffeldt</w:t>
      </w:r>
      <w:r>
        <w:tab/>
        <w:t>University of North Georgia</w:t>
      </w:r>
    </w:p>
    <w:p w14:paraId="7382A6E7" w14:textId="77777777" w:rsidR="00000000" w:rsidRDefault="00CD224D">
      <w:pPr>
        <w:spacing w:after="0" w:line="240" w:lineRule="auto"/>
      </w:pPr>
    </w:p>
    <w:p w14:paraId="7649D38A" w14:textId="77777777" w:rsidR="00000000" w:rsidRDefault="00CD224D">
      <w:pPr>
        <w:spacing w:after="0" w:line="240" w:lineRule="auto"/>
        <w:rPr>
          <w:i/>
        </w:rPr>
      </w:pPr>
      <w:r>
        <w:rPr>
          <w:i/>
        </w:rPr>
        <w:t>The Role of the Office of kārguzār Concerning the Attack on the Jewish Ghetto in Kermanshah in 1909</w:t>
      </w:r>
    </w:p>
    <w:p w14:paraId="09455D6E" w14:textId="77777777" w:rsidR="00000000" w:rsidRDefault="00CD224D">
      <w:pPr>
        <w:spacing w:after="0" w:line="240" w:lineRule="auto"/>
      </w:pPr>
      <w:r>
        <w:t>Parisa Mohammadi Kasir Abadi, Shahid Beheshti University (Iran)</w:t>
      </w:r>
    </w:p>
    <w:p w14:paraId="451E0806" w14:textId="77777777" w:rsidR="00000000" w:rsidRDefault="00CD224D">
      <w:pPr>
        <w:spacing w:after="0" w:line="240" w:lineRule="auto"/>
      </w:pPr>
    </w:p>
    <w:p w14:paraId="2C269776" w14:textId="77777777" w:rsidR="00000000" w:rsidRDefault="00CD224D">
      <w:pPr>
        <w:spacing w:after="0" w:line="240" w:lineRule="auto"/>
        <w:rPr>
          <w:i/>
        </w:rPr>
      </w:pPr>
      <w:r>
        <w:rPr>
          <w:i/>
        </w:rPr>
        <w:t>Ukrainian National Movements and the Holocaust</w:t>
      </w:r>
    </w:p>
    <w:p w14:paraId="5F8D5611" w14:textId="77777777" w:rsidR="00000000" w:rsidRDefault="00CD224D">
      <w:pPr>
        <w:spacing w:after="0" w:line="240" w:lineRule="auto"/>
      </w:pPr>
      <w:r>
        <w:t>Michael Gesin, Worcester State University</w:t>
      </w:r>
    </w:p>
    <w:p w14:paraId="4C2BBFF6" w14:textId="77777777" w:rsidR="00000000" w:rsidRDefault="00CD224D">
      <w:pPr>
        <w:spacing w:after="0" w:line="240" w:lineRule="auto"/>
      </w:pPr>
    </w:p>
    <w:p w14:paraId="45702EE3" w14:textId="77777777" w:rsidR="00000000" w:rsidRDefault="00CD224D">
      <w:pPr>
        <w:spacing w:after="0" w:line="240" w:lineRule="auto"/>
      </w:pPr>
      <w:r>
        <w:t>C</w:t>
      </w:r>
      <w:r>
        <w:t>hair and Discussant: Charles R. Gallagher, Boston College</w:t>
      </w:r>
    </w:p>
    <w:p w14:paraId="7BC3913A" w14:textId="77777777" w:rsidR="00000000" w:rsidRDefault="00CD224D">
      <w:pPr>
        <w:spacing w:after="0" w:line="240" w:lineRule="auto"/>
      </w:pPr>
    </w:p>
    <w:p w14:paraId="18A76B50" w14:textId="77777777" w:rsidR="00000000" w:rsidRDefault="00CD224D">
      <w:pPr>
        <w:spacing w:after="0" w:line="240" w:lineRule="auto"/>
      </w:pPr>
    </w:p>
    <w:p w14:paraId="69CC9EAC" w14:textId="77777777" w:rsidR="00000000" w:rsidRDefault="00CD224D">
      <w:pPr>
        <w:rPr>
          <w:b/>
        </w:rPr>
      </w:pPr>
      <w:r>
        <w:rPr>
          <w:b/>
        </w:rPr>
        <w:br w:type="page"/>
      </w:r>
    </w:p>
    <w:p w14:paraId="69F018AE" w14:textId="77777777" w:rsidR="00000000" w:rsidRDefault="00CD224D">
      <w:pPr>
        <w:spacing w:after="0" w:line="240" w:lineRule="auto"/>
        <w:rPr>
          <w:b/>
        </w:rPr>
      </w:pPr>
    </w:p>
    <w:p w14:paraId="3AEFB024" w14:textId="77777777" w:rsidR="00000000" w:rsidRDefault="00CD224D">
      <w:pPr>
        <w:spacing w:after="0" w:line="240" w:lineRule="auto"/>
      </w:pPr>
      <w:r>
        <w:rPr>
          <w:b/>
        </w:rPr>
        <w:t xml:space="preserve">Panel 3C: </w:t>
      </w:r>
      <w:r>
        <w:t>Race and Politics in the Sunshine State</w:t>
      </w:r>
    </w:p>
    <w:p w14:paraId="18452242" w14:textId="77777777" w:rsidR="00000000" w:rsidRDefault="00CD224D">
      <w:pPr>
        <w:spacing w:after="0" w:line="240" w:lineRule="auto"/>
      </w:pPr>
      <w:r>
        <w:t>Special Interest Section: Florida History</w:t>
      </w:r>
    </w:p>
    <w:p w14:paraId="2F3FF4E6" w14:textId="77777777" w:rsidR="00000000" w:rsidRDefault="00CD224D">
      <w:pPr>
        <w:spacing w:after="0" w:line="240" w:lineRule="auto"/>
      </w:pPr>
      <w:r>
        <w:t xml:space="preserve">Meeting Room: </w:t>
      </w:r>
      <w:r>
        <w:tab/>
        <w:t>Egmont Key, Room 224</w:t>
      </w:r>
    </w:p>
    <w:p w14:paraId="43A2FADD" w14:textId="77777777" w:rsidR="00000000" w:rsidRDefault="00CD224D">
      <w:pPr>
        <w:spacing w:after="0" w:line="240" w:lineRule="auto"/>
      </w:pPr>
    </w:p>
    <w:p w14:paraId="5E7ECBEC" w14:textId="77777777" w:rsidR="00000000" w:rsidRDefault="00CD224D">
      <w:pPr>
        <w:spacing w:after="0" w:line="240" w:lineRule="auto"/>
        <w:rPr>
          <w:i/>
        </w:rPr>
      </w:pPr>
      <w:r>
        <w:rPr>
          <w:i/>
        </w:rPr>
        <w:t xml:space="preserve">John H. Eaton, Jackson Protégé, </w:t>
      </w:r>
      <w:r>
        <w:rPr>
          <w:i/>
        </w:rPr>
        <w:t>as Governor of Florida, 1834-1836</w:t>
      </w:r>
    </w:p>
    <w:p w14:paraId="4161FC31" w14:textId="77777777" w:rsidR="00000000" w:rsidRDefault="00CD224D">
      <w:pPr>
        <w:spacing w:after="0" w:line="240" w:lineRule="auto"/>
      </w:pPr>
      <w:r>
        <w:t>James M. Denham, Florida Southern College</w:t>
      </w:r>
    </w:p>
    <w:p w14:paraId="6714CD5F" w14:textId="77777777" w:rsidR="00000000" w:rsidRDefault="00CD224D">
      <w:pPr>
        <w:spacing w:after="0" w:line="240" w:lineRule="auto"/>
      </w:pPr>
    </w:p>
    <w:p w14:paraId="2417B318" w14:textId="77777777" w:rsidR="00000000" w:rsidRDefault="00CD224D">
      <w:pPr>
        <w:spacing w:after="0" w:line="240" w:lineRule="auto"/>
        <w:rPr>
          <w:i/>
        </w:rPr>
      </w:pPr>
      <w:r>
        <w:rPr>
          <w:i/>
        </w:rPr>
        <w:t xml:space="preserve">Seizing the Opportunity: </w:t>
      </w:r>
    </w:p>
    <w:p w14:paraId="3C3E63AE" w14:textId="77777777" w:rsidR="00000000" w:rsidRDefault="00CD224D">
      <w:pPr>
        <w:spacing w:after="0" w:line="240" w:lineRule="auto"/>
        <w:rPr>
          <w:i/>
        </w:rPr>
      </w:pPr>
      <w:r>
        <w:rPr>
          <w:i/>
        </w:rPr>
        <w:t>African American Education in Mandarin, 1868-1920</w:t>
      </w:r>
    </w:p>
    <w:p w14:paraId="4082DA62" w14:textId="77777777" w:rsidR="00000000" w:rsidRDefault="00CD224D">
      <w:pPr>
        <w:spacing w:after="0" w:line="240" w:lineRule="auto"/>
      </w:pPr>
      <w:r>
        <w:t>Jay Smith, University of North Florida</w:t>
      </w:r>
    </w:p>
    <w:p w14:paraId="7700C913" w14:textId="77777777" w:rsidR="00000000" w:rsidRDefault="00CD224D">
      <w:pPr>
        <w:spacing w:after="0" w:line="240" w:lineRule="auto"/>
      </w:pPr>
    </w:p>
    <w:p w14:paraId="742ED82F" w14:textId="77777777" w:rsidR="00000000" w:rsidRDefault="00CD224D">
      <w:pPr>
        <w:spacing w:after="0" w:line="240" w:lineRule="auto"/>
      </w:pPr>
      <w:r>
        <w:t>Chair and Discussant: Sean McMahon, Florida Gateway College</w:t>
      </w:r>
    </w:p>
    <w:p w14:paraId="44286DB2" w14:textId="77777777" w:rsidR="00000000" w:rsidRDefault="00CD224D">
      <w:pPr>
        <w:spacing w:after="0" w:line="240" w:lineRule="auto"/>
        <w:rPr>
          <w:b/>
        </w:rPr>
      </w:pPr>
    </w:p>
    <w:p w14:paraId="5E0531C9" w14:textId="77777777" w:rsidR="00000000" w:rsidRDefault="00CD224D">
      <w:pPr>
        <w:spacing w:after="0" w:line="240" w:lineRule="auto"/>
        <w:rPr>
          <w:b/>
        </w:rPr>
      </w:pPr>
    </w:p>
    <w:p w14:paraId="0853C9FC" w14:textId="77777777" w:rsidR="00000000" w:rsidRDefault="00CD224D">
      <w:pPr>
        <w:spacing w:after="0" w:line="240" w:lineRule="auto"/>
      </w:pPr>
      <w:r>
        <w:rPr>
          <w:b/>
        </w:rPr>
        <w:t>P</w:t>
      </w:r>
      <w:r>
        <w:rPr>
          <w:b/>
        </w:rPr>
        <w:t xml:space="preserve">anel 3D: </w:t>
      </w:r>
      <w:r>
        <w:t>The Politics of the US Civil War</w:t>
      </w:r>
    </w:p>
    <w:p w14:paraId="1178737C" w14:textId="77777777" w:rsidR="00000000" w:rsidRDefault="00CD224D">
      <w:pPr>
        <w:spacing w:after="0" w:line="240" w:lineRule="auto"/>
      </w:pPr>
      <w:r>
        <w:t>Meeting Room: Pensacola Board Room 222</w:t>
      </w:r>
    </w:p>
    <w:p w14:paraId="54F31298" w14:textId="77777777" w:rsidR="00000000" w:rsidRDefault="00CD224D">
      <w:pPr>
        <w:spacing w:after="0" w:line="240" w:lineRule="auto"/>
      </w:pPr>
    </w:p>
    <w:p w14:paraId="0C1D340D" w14:textId="77777777" w:rsidR="00000000" w:rsidRDefault="00CD224D">
      <w:pPr>
        <w:spacing w:after="0" w:line="240" w:lineRule="auto"/>
        <w:rPr>
          <w:i/>
        </w:rPr>
      </w:pPr>
      <w:r>
        <w:rPr>
          <w:i/>
        </w:rPr>
        <w:t>Noisy Copperheads: Pesky Protectors of Civil Liberties</w:t>
      </w:r>
    </w:p>
    <w:p w14:paraId="5762A09A" w14:textId="77777777" w:rsidR="00000000" w:rsidRDefault="00CD224D">
      <w:pPr>
        <w:spacing w:after="0" w:line="240" w:lineRule="auto"/>
      </w:pPr>
      <w:r>
        <w:t>Kenneth Hoffman, Independent Scholar</w:t>
      </w:r>
    </w:p>
    <w:p w14:paraId="7DB81187" w14:textId="77777777" w:rsidR="00000000" w:rsidRDefault="00CD224D">
      <w:pPr>
        <w:spacing w:after="0" w:line="240" w:lineRule="auto"/>
      </w:pPr>
    </w:p>
    <w:p w14:paraId="1985633A" w14:textId="77777777" w:rsidR="00000000" w:rsidRDefault="00CD224D">
      <w:pPr>
        <w:spacing w:after="0" w:line="240" w:lineRule="auto"/>
        <w:rPr>
          <w:i/>
        </w:rPr>
      </w:pPr>
      <w:r>
        <w:rPr>
          <w:i/>
        </w:rPr>
        <w:t>"The Dead of Antietam" through the Public Eye</w:t>
      </w:r>
      <w:r>
        <w:rPr>
          <w:i/>
        </w:rPr>
        <w:tab/>
      </w:r>
    </w:p>
    <w:p w14:paraId="2D3C733A" w14:textId="77777777" w:rsidR="00000000" w:rsidRDefault="00CD224D">
      <w:pPr>
        <w:spacing w:after="0" w:line="240" w:lineRule="auto"/>
      </w:pPr>
      <w:r>
        <w:t>Brandon Freeman, West Chester Univ</w:t>
      </w:r>
      <w:r>
        <w:t>ersity</w:t>
      </w:r>
    </w:p>
    <w:p w14:paraId="031D32AB" w14:textId="77777777" w:rsidR="00000000" w:rsidRDefault="00CD224D">
      <w:pPr>
        <w:spacing w:after="0" w:line="240" w:lineRule="auto"/>
      </w:pPr>
    </w:p>
    <w:p w14:paraId="122D7F40" w14:textId="77777777" w:rsidR="00000000" w:rsidRDefault="00CD224D">
      <w:pPr>
        <w:spacing w:after="0" w:line="240" w:lineRule="auto"/>
      </w:pPr>
      <w:r>
        <w:t>Chair and Discussant: John M. Sacher, University of Central Florida</w:t>
      </w:r>
    </w:p>
    <w:p w14:paraId="76776568" w14:textId="77777777" w:rsidR="00000000" w:rsidRDefault="00CD224D">
      <w:pPr>
        <w:rPr>
          <w:b/>
          <w:u w:val="single"/>
        </w:rPr>
      </w:pPr>
      <w:r>
        <w:rPr>
          <w:u w:val="single"/>
        </w:rPr>
        <w:br w:type="page"/>
      </w:r>
    </w:p>
    <w:p w14:paraId="5D7A4F99" w14:textId="77777777" w:rsidR="00000000" w:rsidRDefault="00CD224D">
      <w:pPr>
        <w:spacing w:after="0" w:line="240" w:lineRule="auto"/>
        <w:rPr>
          <w:b/>
          <w:u w:val="single"/>
        </w:rPr>
      </w:pPr>
      <w:r>
        <w:rPr>
          <w:b/>
          <w:u w:val="single"/>
        </w:rPr>
        <w:lastRenderedPageBreak/>
        <w:t>Session Four: Friday, 3:30 PM-4:45 PM</w:t>
      </w:r>
    </w:p>
    <w:p w14:paraId="384C947F" w14:textId="77777777" w:rsidR="00000000" w:rsidRDefault="00CD224D">
      <w:pPr>
        <w:spacing w:after="0" w:line="240" w:lineRule="auto"/>
      </w:pPr>
      <w:r>
        <w:rPr>
          <w:b/>
        </w:rPr>
        <w:t xml:space="preserve">Panel 4A: </w:t>
      </w:r>
      <w:r>
        <w:t xml:space="preserve">Ideology and </w:t>
      </w:r>
      <w:r>
        <w:t>Community in the Americas during the Early Nineteenth Century</w:t>
      </w:r>
    </w:p>
    <w:p w14:paraId="6CE9A5E6" w14:textId="77777777" w:rsidR="00000000" w:rsidRDefault="00CD224D">
      <w:pPr>
        <w:spacing w:after="0" w:line="240" w:lineRule="auto"/>
      </w:pPr>
      <w:r>
        <w:t xml:space="preserve">Meeting Room: </w:t>
      </w:r>
      <w:r>
        <w:tab/>
        <w:t>Pensacola Board Room 222</w:t>
      </w:r>
    </w:p>
    <w:p w14:paraId="5A8E599F" w14:textId="77777777" w:rsidR="00000000" w:rsidRDefault="00CD224D">
      <w:pPr>
        <w:spacing w:after="0" w:line="240" w:lineRule="auto"/>
      </w:pPr>
    </w:p>
    <w:p w14:paraId="22110659" w14:textId="77777777" w:rsidR="00000000" w:rsidRDefault="00CD224D">
      <w:pPr>
        <w:spacing w:after="0" w:line="240" w:lineRule="auto"/>
        <w:rPr>
          <w:i/>
        </w:rPr>
      </w:pPr>
      <w:r>
        <w:rPr>
          <w:i/>
        </w:rPr>
        <w:t>"The Pure Lava of Anti-Masonry": The First Congregational Church of Thetford, Vermont and the Anti-Masonic Struggle, 1829-1833</w:t>
      </w:r>
    </w:p>
    <w:p w14:paraId="022D5928" w14:textId="77777777" w:rsidR="00000000" w:rsidRDefault="00CD224D">
      <w:pPr>
        <w:spacing w:after="0" w:line="240" w:lineRule="auto"/>
      </w:pPr>
      <w:r>
        <w:t>Mike Davis, Northwest Flor</w:t>
      </w:r>
      <w:r>
        <w:t>ida State College</w:t>
      </w:r>
    </w:p>
    <w:p w14:paraId="20C1F853" w14:textId="77777777" w:rsidR="00000000" w:rsidRDefault="00CD224D">
      <w:pPr>
        <w:spacing w:after="0" w:line="240" w:lineRule="auto"/>
      </w:pPr>
    </w:p>
    <w:p w14:paraId="4C6042C0" w14:textId="77777777" w:rsidR="00000000" w:rsidRDefault="00CD224D">
      <w:pPr>
        <w:spacing w:after="0" w:line="240" w:lineRule="auto"/>
        <w:rPr>
          <w:i/>
        </w:rPr>
      </w:pPr>
      <w:r>
        <w:rPr>
          <w:i/>
        </w:rPr>
        <w:t>"Public and Notorious": Conflicts over Political Denunciations in Córdoba, Argentina during the Rosas Era</w:t>
      </w:r>
      <w:r>
        <w:rPr>
          <w:i/>
        </w:rPr>
        <w:tab/>
      </w:r>
    </w:p>
    <w:p w14:paraId="23ED8BE1" w14:textId="77777777" w:rsidR="00000000" w:rsidRDefault="00CD224D">
      <w:pPr>
        <w:spacing w:after="0" w:line="240" w:lineRule="auto"/>
      </w:pPr>
      <w:r>
        <w:t>Jesse Hingson, Jacksonville University</w:t>
      </w:r>
    </w:p>
    <w:p w14:paraId="6B1BFF31" w14:textId="77777777" w:rsidR="00000000" w:rsidRDefault="00CD224D">
      <w:pPr>
        <w:spacing w:after="0" w:line="240" w:lineRule="auto"/>
      </w:pPr>
    </w:p>
    <w:p w14:paraId="2C19ED71" w14:textId="77777777" w:rsidR="00000000" w:rsidRDefault="00CD224D">
      <w:pPr>
        <w:spacing w:after="0" w:line="240" w:lineRule="auto"/>
      </w:pPr>
      <w:r>
        <w:t>Chair and Discussant: David Proctor, Tallahassee Community College</w:t>
      </w:r>
    </w:p>
    <w:p w14:paraId="79B6DE97" w14:textId="77777777" w:rsidR="00000000" w:rsidRDefault="00CD224D">
      <w:pPr>
        <w:spacing w:after="0" w:line="240" w:lineRule="auto"/>
        <w:rPr>
          <w:b/>
        </w:rPr>
      </w:pPr>
    </w:p>
    <w:p w14:paraId="77863F30" w14:textId="77777777" w:rsidR="00000000" w:rsidRDefault="00CD224D">
      <w:pPr>
        <w:spacing w:after="0" w:line="240" w:lineRule="auto"/>
        <w:rPr>
          <w:b/>
        </w:rPr>
      </w:pPr>
    </w:p>
    <w:p w14:paraId="743309D9" w14:textId="77777777" w:rsidR="00000000" w:rsidRDefault="00CD224D">
      <w:pPr>
        <w:spacing w:after="0" w:line="240" w:lineRule="auto"/>
      </w:pPr>
      <w:r>
        <w:rPr>
          <w:b/>
        </w:rPr>
        <w:t xml:space="preserve">Panel 4B: </w:t>
      </w:r>
      <w:r>
        <w:t>The Decline</w:t>
      </w:r>
      <w:r>
        <w:t xml:space="preserve"> of Slavery in the Americas</w:t>
      </w:r>
    </w:p>
    <w:p w14:paraId="650DBBF2" w14:textId="77777777" w:rsidR="00000000" w:rsidRDefault="00CD224D">
      <w:pPr>
        <w:spacing w:after="0" w:line="240" w:lineRule="auto"/>
      </w:pPr>
      <w:r>
        <w:t xml:space="preserve">Meeting Room: </w:t>
      </w:r>
      <w:r>
        <w:tab/>
        <w:t>Sand Key, Room 220</w:t>
      </w:r>
    </w:p>
    <w:p w14:paraId="5AF02554" w14:textId="77777777" w:rsidR="00000000" w:rsidRDefault="00CD224D">
      <w:pPr>
        <w:spacing w:after="0" w:line="240" w:lineRule="auto"/>
      </w:pPr>
    </w:p>
    <w:p w14:paraId="49D4EF5E" w14:textId="77777777" w:rsidR="00000000" w:rsidRDefault="00CD224D">
      <w:pPr>
        <w:spacing w:after="0" w:line="240" w:lineRule="auto"/>
        <w:rPr>
          <w:i/>
        </w:rPr>
      </w:pPr>
      <w:r>
        <w:rPr>
          <w:i/>
        </w:rPr>
        <w:t>Freedom Papers:  Acts of Emancipation from Revolutionary Haiti in the University of Florida Archives</w:t>
      </w:r>
    </w:p>
    <w:p w14:paraId="08EFB98D" w14:textId="77777777" w:rsidR="00000000" w:rsidRDefault="00CD224D">
      <w:pPr>
        <w:spacing w:after="0" w:line="240" w:lineRule="auto"/>
      </w:pPr>
      <w:r>
        <w:t>David Allen Harvey, New College of Florida</w:t>
      </w:r>
    </w:p>
    <w:p w14:paraId="6FAE05E0" w14:textId="77777777" w:rsidR="00000000" w:rsidRDefault="00CD224D">
      <w:pPr>
        <w:spacing w:after="0" w:line="240" w:lineRule="auto"/>
      </w:pPr>
    </w:p>
    <w:p w14:paraId="0224504D" w14:textId="77777777" w:rsidR="00000000" w:rsidRDefault="00CD224D">
      <w:pPr>
        <w:spacing w:after="0" w:line="240" w:lineRule="auto"/>
        <w:rPr>
          <w:i/>
        </w:rPr>
      </w:pPr>
      <w:r>
        <w:rPr>
          <w:i/>
        </w:rPr>
        <w:t>Premature Abolition, Ethnocentrism and Bold Blac</w:t>
      </w:r>
      <w:r>
        <w:rPr>
          <w:i/>
        </w:rPr>
        <w:t xml:space="preserve">kness: </w:t>
      </w:r>
    </w:p>
    <w:p w14:paraId="46293911" w14:textId="77777777" w:rsidR="00000000" w:rsidRDefault="00CD224D">
      <w:pPr>
        <w:spacing w:after="0" w:line="240" w:lineRule="auto"/>
      </w:pPr>
      <w:r>
        <w:rPr>
          <w:i/>
        </w:rPr>
        <w:t>Race Relations in the Cayman Islands, 1834-1840</w:t>
      </w:r>
    </w:p>
    <w:p w14:paraId="367F29A1" w14:textId="77777777" w:rsidR="00000000" w:rsidRDefault="00CD224D">
      <w:pPr>
        <w:spacing w:after="0" w:line="240" w:lineRule="auto"/>
      </w:pPr>
      <w:r>
        <w:t>Christopher A. Williams, University College of the Cayman Islands</w:t>
      </w:r>
    </w:p>
    <w:p w14:paraId="476CD7E9" w14:textId="77777777" w:rsidR="00000000" w:rsidRDefault="00CD224D">
      <w:pPr>
        <w:spacing w:after="0" w:line="240" w:lineRule="auto"/>
      </w:pPr>
    </w:p>
    <w:p w14:paraId="35A3D7FE" w14:textId="77777777" w:rsidR="00000000" w:rsidRDefault="00CD224D">
      <w:pPr>
        <w:spacing w:after="0" w:line="240" w:lineRule="auto"/>
        <w:rPr>
          <w:i/>
        </w:rPr>
      </w:pPr>
      <w:r>
        <w:rPr>
          <w:i/>
        </w:rPr>
        <w:t xml:space="preserve">Runaway Slaves in the Early National Lower Mississippi Valley: </w:t>
      </w:r>
    </w:p>
    <w:p w14:paraId="69A1F6A6" w14:textId="77777777" w:rsidR="00000000" w:rsidRDefault="00CD224D">
      <w:pPr>
        <w:spacing w:after="0" w:line="240" w:lineRule="auto"/>
        <w:rPr>
          <w:i/>
        </w:rPr>
      </w:pPr>
      <w:r>
        <w:rPr>
          <w:i/>
        </w:rPr>
        <w:t>A New Census and Analysis</w:t>
      </w:r>
    </w:p>
    <w:p w14:paraId="0580342C" w14:textId="77777777" w:rsidR="00000000" w:rsidRDefault="00CD224D">
      <w:pPr>
        <w:spacing w:after="0" w:line="240" w:lineRule="auto"/>
      </w:pPr>
      <w:r>
        <w:t>Patrick Luck, Florida Polytechnic Universit</w:t>
      </w:r>
      <w:r>
        <w:t>y</w:t>
      </w:r>
    </w:p>
    <w:p w14:paraId="225E24BF" w14:textId="77777777" w:rsidR="00000000" w:rsidRDefault="00CD224D">
      <w:pPr>
        <w:spacing w:after="0" w:line="240" w:lineRule="auto"/>
      </w:pPr>
    </w:p>
    <w:p w14:paraId="10B48609" w14:textId="77777777" w:rsidR="00000000" w:rsidRDefault="00CD224D">
      <w:pPr>
        <w:spacing w:after="0" w:line="240" w:lineRule="auto"/>
      </w:pPr>
      <w:r>
        <w:t>Chair and Discussant: Craig Buettinger, Jacksonville University</w:t>
      </w:r>
    </w:p>
    <w:p w14:paraId="7886C828" w14:textId="77777777" w:rsidR="00000000" w:rsidRDefault="00CD224D">
      <w:r>
        <w:br w:type="page"/>
      </w:r>
    </w:p>
    <w:p w14:paraId="65B98BE8" w14:textId="77777777" w:rsidR="00000000" w:rsidRDefault="00CD224D">
      <w:pPr>
        <w:spacing w:after="0" w:line="240" w:lineRule="auto"/>
        <w:rPr>
          <w:b/>
        </w:rPr>
      </w:pPr>
    </w:p>
    <w:p w14:paraId="1A393A58" w14:textId="77777777" w:rsidR="00000000" w:rsidRDefault="00CD224D">
      <w:pPr>
        <w:spacing w:after="0" w:line="240" w:lineRule="auto"/>
      </w:pPr>
      <w:r>
        <w:rPr>
          <w:b/>
        </w:rPr>
        <w:t xml:space="preserve">Panel 4C: </w:t>
      </w:r>
      <w:r>
        <w:t>Saloons, Speakeasies, and Sociability in a New South City, 1880s-1920s</w:t>
      </w:r>
    </w:p>
    <w:p w14:paraId="20800D80" w14:textId="77777777" w:rsidR="00000000" w:rsidRDefault="00CD224D">
      <w:pPr>
        <w:spacing w:after="0" w:line="240" w:lineRule="auto"/>
      </w:pPr>
      <w:r>
        <w:t>Special Interest Section: Florida History</w:t>
      </w:r>
    </w:p>
    <w:p w14:paraId="6B929E92" w14:textId="77777777" w:rsidR="00000000" w:rsidRDefault="00CD224D">
      <w:pPr>
        <w:spacing w:after="0" w:line="240" w:lineRule="auto"/>
      </w:pPr>
      <w:r>
        <w:t>Meeting Room: Cedar Key, Room 223</w:t>
      </w:r>
    </w:p>
    <w:p w14:paraId="72DA3448" w14:textId="77777777" w:rsidR="00000000" w:rsidRDefault="00CD224D">
      <w:pPr>
        <w:spacing w:after="0" w:line="240" w:lineRule="auto"/>
      </w:pPr>
    </w:p>
    <w:p w14:paraId="3814A811" w14:textId="77777777" w:rsidR="00000000" w:rsidRDefault="00CD224D">
      <w:pPr>
        <w:spacing w:after="0" w:line="240" w:lineRule="auto"/>
      </w:pPr>
      <w:r>
        <w:rPr>
          <w:i/>
        </w:rPr>
        <w:t>Saloons: A Cultural Battleground in Tampa, 1886-1919</w:t>
      </w:r>
      <w:r>
        <w:t xml:space="preserve"> </w:t>
      </w:r>
    </w:p>
    <w:p w14:paraId="0B805C09" w14:textId="77777777" w:rsidR="00000000" w:rsidRDefault="00CD224D">
      <w:pPr>
        <w:spacing w:after="0" w:line="240" w:lineRule="auto"/>
      </w:pPr>
      <w:r>
        <w:t>Andrew Huse, University of South Florida Libraries</w:t>
      </w:r>
    </w:p>
    <w:p w14:paraId="5657802A" w14:textId="77777777" w:rsidR="00000000" w:rsidRDefault="00CD224D">
      <w:pPr>
        <w:spacing w:after="0" w:line="240" w:lineRule="auto"/>
      </w:pPr>
    </w:p>
    <w:p w14:paraId="75DC9C41" w14:textId="77777777" w:rsidR="00000000" w:rsidRDefault="00CD224D">
      <w:pPr>
        <w:spacing w:after="0" w:line="240" w:lineRule="auto"/>
        <w:rPr>
          <w:i/>
        </w:rPr>
      </w:pPr>
      <w:r>
        <w:rPr>
          <w:i/>
        </w:rPr>
        <w:t xml:space="preserve">Barbershops, Saloons, and Black Male Sociability in </w:t>
      </w:r>
    </w:p>
    <w:p w14:paraId="2B635104" w14:textId="77777777" w:rsidR="00000000" w:rsidRDefault="00CD224D">
      <w:pPr>
        <w:spacing w:after="0" w:line="240" w:lineRule="auto"/>
        <w:rPr>
          <w:i/>
        </w:rPr>
      </w:pPr>
      <w:r>
        <w:rPr>
          <w:i/>
        </w:rPr>
        <w:t>Early-Twentieth-Century Tampa</w:t>
      </w:r>
    </w:p>
    <w:p w14:paraId="1C27D368" w14:textId="77777777" w:rsidR="00000000" w:rsidRDefault="00CD224D">
      <w:pPr>
        <w:spacing w:after="0" w:line="240" w:lineRule="auto"/>
      </w:pPr>
      <w:r>
        <w:t>Charles McGraw, University of Ta</w:t>
      </w:r>
      <w:r>
        <w:t>mpa</w:t>
      </w:r>
    </w:p>
    <w:p w14:paraId="3EE6052A" w14:textId="77777777" w:rsidR="00000000" w:rsidRDefault="00CD224D">
      <w:pPr>
        <w:spacing w:after="0" w:line="240" w:lineRule="auto"/>
      </w:pPr>
    </w:p>
    <w:p w14:paraId="1960E192" w14:textId="77777777" w:rsidR="00000000" w:rsidRDefault="00CD224D">
      <w:pPr>
        <w:spacing w:after="0" w:line="240" w:lineRule="auto"/>
        <w:rPr>
          <w:i/>
        </w:rPr>
      </w:pPr>
      <w:r>
        <w:rPr>
          <w:i/>
        </w:rPr>
        <w:t>Downtown Club Key to Prohibition-Era Tampa: The 1927 Key Club Case</w:t>
      </w:r>
    </w:p>
    <w:p w14:paraId="34BA5231" w14:textId="77777777" w:rsidR="00000000" w:rsidRDefault="00CD224D">
      <w:pPr>
        <w:spacing w:after="0" w:line="240" w:lineRule="auto"/>
      </w:pPr>
      <w:r>
        <w:t>Rodney Kite-Powell, Tampa Bay History Center</w:t>
      </w:r>
    </w:p>
    <w:p w14:paraId="6AEFE575" w14:textId="77777777" w:rsidR="00000000" w:rsidRDefault="00CD224D">
      <w:pPr>
        <w:spacing w:after="0" w:line="240" w:lineRule="auto"/>
      </w:pPr>
    </w:p>
    <w:p w14:paraId="1042BA89" w14:textId="77777777" w:rsidR="00000000" w:rsidRDefault="00CD224D">
      <w:pPr>
        <w:spacing w:after="0" w:line="240" w:lineRule="auto"/>
      </w:pPr>
      <w:r>
        <w:t xml:space="preserve">Chair and Discussant: </w:t>
      </w:r>
    </w:p>
    <w:p w14:paraId="6AFAC527" w14:textId="77777777" w:rsidR="00000000" w:rsidRDefault="00CD224D">
      <w:pPr>
        <w:spacing w:after="0" w:line="240" w:lineRule="auto"/>
      </w:pPr>
      <w:r>
        <w:t>Brad Massey, Polk State College and University of Florida</w:t>
      </w:r>
    </w:p>
    <w:p w14:paraId="316A4987" w14:textId="77777777" w:rsidR="00000000" w:rsidRDefault="00CD224D">
      <w:pPr>
        <w:spacing w:after="0" w:line="240" w:lineRule="auto"/>
      </w:pPr>
    </w:p>
    <w:p w14:paraId="55938A4C" w14:textId="77777777" w:rsidR="00000000" w:rsidRDefault="00CD224D">
      <w:pPr>
        <w:spacing w:after="0" w:line="240" w:lineRule="auto"/>
      </w:pPr>
    </w:p>
    <w:p w14:paraId="182D5FAD" w14:textId="77777777" w:rsidR="00000000" w:rsidRDefault="00CD224D">
      <w:pPr>
        <w:spacing w:after="0" w:line="240" w:lineRule="auto"/>
      </w:pPr>
      <w:r>
        <w:rPr>
          <w:b/>
        </w:rPr>
        <w:t xml:space="preserve">Panel 4D: </w:t>
      </w:r>
      <w:r>
        <w:t>Teaching and Researching History in the Digit</w:t>
      </w:r>
      <w:r>
        <w:t>al Age</w:t>
      </w:r>
    </w:p>
    <w:p w14:paraId="1FBC3010" w14:textId="77777777" w:rsidR="00000000" w:rsidRDefault="00CD224D">
      <w:pPr>
        <w:spacing w:after="0" w:line="240" w:lineRule="auto"/>
      </w:pPr>
      <w:r>
        <w:t>Special Interest Section: Media, Arts, and Culture</w:t>
      </w:r>
    </w:p>
    <w:p w14:paraId="118CA2D8" w14:textId="77777777" w:rsidR="00000000" w:rsidRDefault="00CD224D">
      <w:pPr>
        <w:spacing w:after="0" w:line="240" w:lineRule="auto"/>
      </w:pPr>
      <w:r>
        <w:t xml:space="preserve">Meeting Room: </w:t>
      </w:r>
      <w:r>
        <w:tab/>
        <w:t>Egmont Key, Room 224</w:t>
      </w:r>
    </w:p>
    <w:p w14:paraId="5B4FE174" w14:textId="77777777" w:rsidR="00000000" w:rsidRDefault="00CD224D">
      <w:pPr>
        <w:spacing w:after="0" w:line="240" w:lineRule="auto"/>
      </w:pPr>
    </w:p>
    <w:p w14:paraId="228906B2" w14:textId="77777777" w:rsidR="00000000" w:rsidRDefault="00CD224D">
      <w:pPr>
        <w:spacing w:after="0" w:line="240" w:lineRule="auto"/>
        <w:rPr>
          <w:i/>
        </w:rPr>
      </w:pPr>
      <w:r>
        <w:rPr>
          <w:i/>
        </w:rPr>
        <w:t xml:space="preserve">Exploring the Community: </w:t>
      </w:r>
    </w:p>
    <w:p w14:paraId="7DD28F2F" w14:textId="77777777" w:rsidR="00000000" w:rsidRDefault="00CD224D">
      <w:pPr>
        <w:spacing w:after="0" w:line="240" w:lineRule="auto"/>
        <w:rPr>
          <w:i/>
        </w:rPr>
      </w:pPr>
      <w:r>
        <w:rPr>
          <w:i/>
        </w:rPr>
        <w:t>Developing a Mobile Academic Research Application</w:t>
      </w:r>
    </w:p>
    <w:p w14:paraId="11CC0AF1" w14:textId="77777777" w:rsidR="00000000" w:rsidRDefault="00CD224D">
      <w:pPr>
        <w:spacing w:after="0" w:line="240" w:lineRule="auto"/>
      </w:pPr>
      <w:r>
        <w:t>Julian C. Chambliss, Rollins College</w:t>
      </w:r>
      <w:r>
        <w:tab/>
      </w:r>
    </w:p>
    <w:p w14:paraId="5BCC859B" w14:textId="77777777" w:rsidR="00000000" w:rsidRDefault="00CD224D">
      <w:pPr>
        <w:spacing w:after="0" w:line="240" w:lineRule="auto"/>
      </w:pPr>
    </w:p>
    <w:p w14:paraId="502E8524" w14:textId="77777777" w:rsidR="00000000" w:rsidRDefault="00CD224D">
      <w:pPr>
        <w:spacing w:after="0" w:line="240" w:lineRule="auto"/>
        <w:rPr>
          <w:i/>
        </w:rPr>
      </w:pPr>
      <w:r>
        <w:rPr>
          <w:i/>
        </w:rPr>
        <w:t xml:space="preserve">Connecting Past to Present: </w:t>
      </w:r>
    </w:p>
    <w:p w14:paraId="23B69D42" w14:textId="77777777" w:rsidR="00000000" w:rsidRDefault="00CD224D">
      <w:pPr>
        <w:spacing w:after="0" w:line="240" w:lineRule="auto"/>
        <w:rPr>
          <w:i/>
        </w:rPr>
      </w:pPr>
      <w:r>
        <w:rPr>
          <w:i/>
        </w:rPr>
        <w:t>Using New Media Theory in Museum Website Development</w:t>
      </w:r>
    </w:p>
    <w:p w14:paraId="2FBBA506" w14:textId="77777777" w:rsidR="00000000" w:rsidRDefault="00CD224D">
      <w:pPr>
        <w:spacing w:after="0" w:line="240" w:lineRule="auto"/>
      </w:pPr>
      <w:r>
        <w:t>Danielle McEwen, Texas State University</w:t>
      </w:r>
    </w:p>
    <w:p w14:paraId="4CB6ABEC" w14:textId="77777777" w:rsidR="00000000" w:rsidRDefault="00CD224D">
      <w:pPr>
        <w:spacing w:after="0" w:line="240" w:lineRule="auto"/>
      </w:pPr>
    </w:p>
    <w:p w14:paraId="16EE6749" w14:textId="77777777" w:rsidR="00000000" w:rsidRDefault="00CD224D">
      <w:pPr>
        <w:spacing w:after="0" w:line="240" w:lineRule="auto"/>
        <w:rPr>
          <w:i/>
        </w:rPr>
      </w:pPr>
      <w:r>
        <w:rPr>
          <w:i/>
        </w:rPr>
        <w:t xml:space="preserve">It's a Great Big Beautiful Tomorrow, on the Internet Every Day: </w:t>
      </w:r>
    </w:p>
    <w:p w14:paraId="52FD1A3C" w14:textId="77777777" w:rsidR="00000000" w:rsidRDefault="00CD224D">
      <w:pPr>
        <w:spacing w:after="0" w:line="240" w:lineRule="auto"/>
        <w:rPr>
          <w:i/>
        </w:rPr>
      </w:pPr>
      <w:r>
        <w:rPr>
          <w:i/>
        </w:rPr>
        <w:t xml:space="preserve">Using Cultural Relics to Teach History in the Digital Age </w:t>
      </w:r>
    </w:p>
    <w:p w14:paraId="52E44AE9" w14:textId="77777777" w:rsidR="00000000" w:rsidRDefault="00CD224D">
      <w:pPr>
        <w:spacing w:after="0" w:line="240" w:lineRule="auto"/>
      </w:pPr>
      <w:r>
        <w:t>Daniel Vo</w:t>
      </w:r>
      <w:r>
        <w:t>gel, Texas Christian University</w:t>
      </w:r>
      <w:r>
        <w:tab/>
      </w:r>
    </w:p>
    <w:p w14:paraId="1B1AA1B1" w14:textId="77777777" w:rsidR="00000000" w:rsidRDefault="00CD224D">
      <w:pPr>
        <w:spacing w:after="0" w:line="240" w:lineRule="auto"/>
      </w:pPr>
    </w:p>
    <w:p w14:paraId="67B9BCFE" w14:textId="77777777" w:rsidR="00000000" w:rsidRDefault="00CD224D">
      <w:pPr>
        <w:spacing w:after="0" w:line="240" w:lineRule="auto"/>
      </w:pPr>
      <w:r>
        <w:t xml:space="preserve">Chair and Discussant: Thomas Donaldson, </w:t>
      </w:r>
    </w:p>
    <w:p w14:paraId="5B94573B" w14:textId="77777777" w:rsidR="00000000" w:rsidRDefault="00CD224D">
      <w:pPr>
        <w:spacing w:after="0" w:line="240" w:lineRule="auto"/>
      </w:pPr>
      <w:r>
        <w:t>Florida SouthWestern State College</w:t>
      </w:r>
    </w:p>
    <w:p w14:paraId="64E34F0B" w14:textId="77777777" w:rsidR="00000000" w:rsidRDefault="00CD224D">
      <w:pPr>
        <w:spacing w:after="0" w:line="240" w:lineRule="auto"/>
        <w:rPr>
          <w:b/>
        </w:rPr>
      </w:pPr>
    </w:p>
    <w:p w14:paraId="7F5C4650" w14:textId="77777777" w:rsidR="00000000" w:rsidRDefault="00CD224D">
      <w:pPr>
        <w:spacing w:after="0" w:line="240" w:lineRule="auto"/>
      </w:pPr>
    </w:p>
    <w:p w14:paraId="12026BCB" w14:textId="77777777" w:rsidR="00000000" w:rsidRDefault="00CD224D">
      <w:pPr>
        <w:spacing w:after="0" w:line="240" w:lineRule="auto"/>
      </w:pPr>
      <w:r>
        <w:rPr>
          <w:b/>
        </w:rPr>
        <w:lastRenderedPageBreak/>
        <w:t>Panel 4E</w:t>
      </w:r>
      <w:r>
        <w:t xml:space="preserve">: Roundtable Discussion, “Creating a Smoother Transition for Transfer Students Through Improved Faculty Communication and Best Teaching </w:t>
      </w:r>
      <w:r>
        <w:t>Practices”</w:t>
      </w:r>
      <w:r>
        <w:br/>
        <w:t>Meeting Room: Siesta Key, Board Room 225</w:t>
      </w:r>
    </w:p>
    <w:p w14:paraId="01EE00A0" w14:textId="77777777" w:rsidR="00000000" w:rsidRDefault="00CD224D">
      <w:pPr>
        <w:spacing w:after="0" w:line="240" w:lineRule="auto"/>
      </w:pPr>
      <w:r>
        <w:br/>
        <w:t>Dr. Martha Brenckle, University of Central Florida</w:t>
      </w:r>
    </w:p>
    <w:p w14:paraId="229A9E3E" w14:textId="77777777" w:rsidR="00000000" w:rsidRDefault="00CD224D">
      <w:pPr>
        <w:spacing w:after="0" w:line="240" w:lineRule="auto"/>
      </w:pPr>
      <w:r>
        <w:t>Dr. Heather Bryson, Valencia College</w:t>
      </w:r>
    </w:p>
    <w:p w14:paraId="20B57922" w14:textId="77777777" w:rsidR="00000000" w:rsidRDefault="00CD224D">
      <w:pPr>
        <w:spacing w:after="0" w:line="240" w:lineRule="auto"/>
      </w:pPr>
      <w:r>
        <w:t>Ms. Nancy Maurer, Valencia College and University of Central Florida</w:t>
      </w:r>
    </w:p>
    <w:p w14:paraId="6CF4D834" w14:textId="77777777" w:rsidR="00000000" w:rsidRDefault="00CD224D">
      <w:pPr>
        <w:spacing w:after="0" w:line="240" w:lineRule="auto"/>
      </w:pPr>
      <w:r>
        <w:t>Dr. Sean McMahon, Florida Gateway College</w:t>
      </w:r>
      <w:r>
        <w:br/>
        <w:t xml:space="preserve">Dr. </w:t>
      </w:r>
      <w:r>
        <w:t>David Proctor, Tallahassee Community College</w:t>
      </w:r>
      <w:r>
        <w:br/>
        <w:t>Dr. Amanda Snyder, University of Central Florida</w:t>
      </w:r>
    </w:p>
    <w:p w14:paraId="08172E57" w14:textId="77777777" w:rsidR="00000000" w:rsidRDefault="00CD224D">
      <w:pPr>
        <w:spacing w:after="0"/>
      </w:pPr>
    </w:p>
    <w:p w14:paraId="7C59855C" w14:textId="77777777" w:rsidR="00000000" w:rsidRDefault="00CD224D">
      <w:pPr>
        <w:spacing w:after="0"/>
      </w:pPr>
      <w:r>
        <w:t>Facilitator: Patricia Farless, University of Central Florida</w:t>
      </w:r>
    </w:p>
    <w:p w14:paraId="115E1EC0" w14:textId="77777777" w:rsidR="00000000" w:rsidRDefault="00CD224D">
      <w:pPr>
        <w:spacing w:after="0"/>
      </w:pPr>
    </w:p>
    <w:p w14:paraId="62CE56D5" w14:textId="77777777" w:rsidR="00000000" w:rsidRDefault="00CD224D">
      <w:pPr>
        <w:rPr>
          <w:b/>
        </w:rPr>
      </w:pPr>
    </w:p>
    <w:p w14:paraId="20E6143B" w14:textId="77777777" w:rsidR="00000000" w:rsidRDefault="00CD224D">
      <w:pPr>
        <w:rPr>
          <w:b/>
        </w:rPr>
      </w:pPr>
      <w:r>
        <w:rPr>
          <w:b/>
        </w:rPr>
        <w:br w:type="page"/>
      </w:r>
    </w:p>
    <w:p w14:paraId="35A2CFA9" w14:textId="77777777" w:rsidR="00000000" w:rsidRDefault="00CD224D">
      <w:pPr>
        <w:spacing w:after="0" w:line="240" w:lineRule="auto"/>
        <w:jc w:val="center"/>
      </w:pPr>
      <w:r>
        <w:rPr>
          <w:b/>
          <w:sz w:val="32"/>
          <w:szCs w:val="32"/>
        </w:rPr>
        <w:lastRenderedPageBreak/>
        <w:t>5:00 PM-7:00 PM: Plenary Session</w:t>
      </w:r>
    </w:p>
    <w:p w14:paraId="42055106" w14:textId="77777777" w:rsidR="00000000" w:rsidRDefault="00CD224D">
      <w:pPr>
        <w:spacing w:after="0" w:line="240" w:lineRule="auto"/>
        <w:jc w:val="center"/>
      </w:pPr>
      <w:r>
        <w:rPr>
          <w:b/>
          <w:sz w:val="32"/>
          <w:szCs w:val="32"/>
        </w:rPr>
        <w:t>“Perspectives on Public History: UCF’s Hands-On Approach to His</w:t>
      </w:r>
      <w:r>
        <w:rPr>
          <w:b/>
          <w:sz w:val="32"/>
          <w:szCs w:val="32"/>
        </w:rPr>
        <w:t>tory outside the Classroom”</w:t>
      </w:r>
    </w:p>
    <w:p w14:paraId="610229B8" w14:textId="77777777" w:rsidR="00000000" w:rsidRDefault="00CD224D">
      <w:pPr>
        <w:spacing w:after="0" w:line="240" w:lineRule="auto"/>
        <w:rPr>
          <w:sz w:val="24"/>
          <w:szCs w:val="24"/>
        </w:rPr>
      </w:pPr>
    </w:p>
    <w:p w14:paraId="2B07702E" w14:textId="77777777" w:rsidR="00000000" w:rsidRDefault="00CD224D">
      <w:pPr>
        <w:spacing w:after="0" w:line="240" w:lineRule="auto"/>
        <w:rPr>
          <w:sz w:val="24"/>
          <w:szCs w:val="24"/>
        </w:rPr>
      </w:pPr>
      <w:r>
        <w:rPr>
          <w:sz w:val="24"/>
          <w:szCs w:val="24"/>
        </w:rPr>
        <w:t>The University of Central Florida History Department offers students, faculty and community members opportunities to engage in public history through digital initiatives, podcasting, oral history projects, interdisciplinary exh</w:t>
      </w:r>
      <w:r>
        <w:rPr>
          <w:sz w:val="24"/>
          <w:szCs w:val="24"/>
        </w:rPr>
        <w:t xml:space="preserve">ibit curation, and the </w:t>
      </w:r>
      <w:r>
        <w:rPr>
          <w:i/>
          <w:sz w:val="24"/>
          <w:szCs w:val="24"/>
        </w:rPr>
        <w:t>Florida Historical Quarterly</w:t>
      </w:r>
      <w:r>
        <w:rPr>
          <w:sz w:val="24"/>
          <w:szCs w:val="24"/>
        </w:rPr>
        <w:t xml:space="preserve">.  This session includes a project-focused faculty panel and interactive presentations featuring students.  </w:t>
      </w:r>
    </w:p>
    <w:p w14:paraId="5767639C" w14:textId="77777777" w:rsidR="00000000" w:rsidRDefault="00CD224D">
      <w:pPr>
        <w:spacing w:after="0" w:line="240" w:lineRule="auto"/>
        <w:rPr>
          <w:sz w:val="24"/>
          <w:szCs w:val="24"/>
        </w:rPr>
      </w:pPr>
    </w:p>
    <w:p w14:paraId="34653BC7" w14:textId="77777777" w:rsidR="00000000" w:rsidRDefault="00CD224D">
      <w:pPr>
        <w:spacing w:after="0" w:line="240" w:lineRule="auto"/>
        <w:jc w:val="center"/>
        <w:rPr>
          <w:b/>
          <w:sz w:val="32"/>
          <w:szCs w:val="32"/>
          <w:u w:val="single"/>
        </w:rPr>
      </w:pPr>
      <w:r>
        <w:rPr>
          <w:b/>
          <w:sz w:val="32"/>
          <w:szCs w:val="32"/>
          <w:u w:val="single"/>
        </w:rPr>
        <w:t>Agenda</w:t>
      </w:r>
    </w:p>
    <w:p w14:paraId="2AB30E8C" w14:textId="77777777" w:rsidR="00000000" w:rsidRDefault="00CD224D">
      <w:pPr>
        <w:spacing w:after="0" w:line="240" w:lineRule="auto"/>
        <w:rPr>
          <w:sz w:val="24"/>
          <w:szCs w:val="24"/>
        </w:rPr>
      </w:pPr>
    </w:p>
    <w:p w14:paraId="3241CEC0" w14:textId="77777777" w:rsidR="00000000" w:rsidRDefault="00CD224D">
      <w:pPr>
        <w:spacing w:after="0" w:line="240" w:lineRule="auto"/>
        <w:jc w:val="center"/>
        <w:rPr>
          <w:sz w:val="24"/>
          <w:szCs w:val="24"/>
        </w:rPr>
      </w:pPr>
      <w:r>
        <w:rPr>
          <w:sz w:val="24"/>
          <w:szCs w:val="24"/>
        </w:rPr>
        <w:t>5:00 PM-5:20 PM</w:t>
      </w:r>
    </w:p>
    <w:p w14:paraId="21A576F1" w14:textId="77777777" w:rsidR="00000000" w:rsidRDefault="00CD224D">
      <w:pPr>
        <w:spacing w:after="0" w:line="240" w:lineRule="auto"/>
        <w:jc w:val="center"/>
        <w:rPr>
          <w:sz w:val="24"/>
          <w:szCs w:val="24"/>
        </w:rPr>
      </w:pPr>
      <w:r>
        <w:rPr>
          <w:sz w:val="24"/>
          <w:szCs w:val="24"/>
        </w:rPr>
        <w:t>Social Break and Refreshments</w:t>
      </w:r>
    </w:p>
    <w:p w14:paraId="63D0B133" w14:textId="77777777" w:rsidR="00000000" w:rsidRDefault="00CD224D">
      <w:pPr>
        <w:spacing w:after="0" w:line="240" w:lineRule="auto"/>
        <w:jc w:val="center"/>
        <w:rPr>
          <w:sz w:val="24"/>
          <w:szCs w:val="24"/>
        </w:rPr>
      </w:pPr>
      <w:r>
        <w:rPr>
          <w:sz w:val="24"/>
          <w:szCs w:val="24"/>
        </w:rPr>
        <w:t>Meeting Room: Key West 218</w:t>
      </w:r>
    </w:p>
    <w:p w14:paraId="582ACD77" w14:textId="77777777" w:rsidR="00000000" w:rsidRDefault="00CD224D">
      <w:pPr>
        <w:spacing w:after="0" w:line="240" w:lineRule="auto"/>
        <w:rPr>
          <w:sz w:val="24"/>
          <w:szCs w:val="24"/>
        </w:rPr>
      </w:pPr>
    </w:p>
    <w:p w14:paraId="7D192332" w14:textId="77777777" w:rsidR="00000000" w:rsidRDefault="00CD224D">
      <w:pPr>
        <w:spacing w:after="0" w:line="240" w:lineRule="auto"/>
        <w:jc w:val="center"/>
        <w:rPr>
          <w:sz w:val="24"/>
          <w:szCs w:val="24"/>
        </w:rPr>
      </w:pPr>
      <w:r>
        <w:rPr>
          <w:sz w:val="24"/>
          <w:szCs w:val="24"/>
        </w:rPr>
        <w:t>5:20 PM-5:25 PM</w:t>
      </w:r>
    </w:p>
    <w:p w14:paraId="4868349E" w14:textId="77777777" w:rsidR="00000000" w:rsidRDefault="00CD224D">
      <w:pPr>
        <w:spacing w:after="0" w:line="240" w:lineRule="auto"/>
        <w:jc w:val="center"/>
        <w:rPr>
          <w:sz w:val="24"/>
          <w:szCs w:val="24"/>
        </w:rPr>
      </w:pPr>
      <w:r>
        <w:rPr>
          <w:sz w:val="24"/>
          <w:szCs w:val="24"/>
        </w:rPr>
        <w:t>Welcome and Introductions</w:t>
      </w:r>
    </w:p>
    <w:p w14:paraId="60B76A30" w14:textId="77777777" w:rsidR="00000000" w:rsidRDefault="00CD224D">
      <w:pPr>
        <w:spacing w:after="0" w:line="240" w:lineRule="auto"/>
        <w:jc w:val="center"/>
        <w:rPr>
          <w:sz w:val="24"/>
          <w:szCs w:val="24"/>
        </w:rPr>
      </w:pPr>
      <w:r>
        <w:rPr>
          <w:sz w:val="24"/>
          <w:szCs w:val="24"/>
        </w:rPr>
        <w:t>Scot French</w:t>
      </w:r>
    </w:p>
    <w:p w14:paraId="777196A4" w14:textId="77777777" w:rsidR="00000000" w:rsidRDefault="00CD224D">
      <w:pPr>
        <w:spacing w:after="0" w:line="240" w:lineRule="auto"/>
        <w:jc w:val="center"/>
        <w:rPr>
          <w:sz w:val="24"/>
          <w:szCs w:val="24"/>
        </w:rPr>
      </w:pPr>
      <w:r>
        <w:rPr>
          <w:sz w:val="24"/>
          <w:szCs w:val="24"/>
        </w:rPr>
        <w:t>University of Central Florida</w:t>
      </w:r>
    </w:p>
    <w:p w14:paraId="5BACFE4C" w14:textId="77777777" w:rsidR="00000000" w:rsidRDefault="00CD224D">
      <w:pPr>
        <w:spacing w:after="0" w:line="240" w:lineRule="auto"/>
        <w:rPr>
          <w:sz w:val="24"/>
          <w:szCs w:val="24"/>
        </w:rPr>
      </w:pPr>
    </w:p>
    <w:p w14:paraId="16A49908" w14:textId="77777777" w:rsidR="00000000" w:rsidRDefault="00CD224D">
      <w:pPr>
        <w:spacing w:after="0" w:line="240" w:lineRule="auto"/>
        <w:jc w:val="center"/>
        <w:rPr>
          <w:sz w:val="24"/>
          <w:szCs w:val="24"/>
        </w:rPr>
      </w:pPr>
      <w:r>
        <w:rPr>
          <w:sz w:val="24"/>
          <w:szCs w:val="24"/>
        </w:rPr>
        <w:t>5:30 PM-6:15 PM</w:t>
      </w:r>
    </w:p>
    <w:p w14:paraId="438F7F34" w14:textId="77777777" w:rsidR="00000000" w:rsidRDefault="00CD224D">
      <w:pPr>
        <w:spacing w:after="0" w:line="240" w:lineRule="auto"/>
        <w:jc w:val="center"/>
        <w:rPr>
          <w:sz w:val="24"/>
          <w:szCs w:val="24"/>
        </w:rPr>
      </w:pPr>
      <w:r>
        <w:rPr>
          <w:sz w:val="24"/>
          <w:szCs w:val="24"/>
        </w:rPr>
        <w:t>Panel</w:t>
      </w:r>
    </w:p>
    <w:p w14:paraId="730FC9AD" w14:textId="77777777" w:rsidR="00000000" w:rsidRDefault="00CD224D">
      <w:pPr>
        <w:spacing w:after="0" w:line="240" w:lineRule="auto"/>
        <w:jc w:val="center"/>
        <w:rPr>
          <w:sz w:val="24"/>
          <w:szCs w:val="24"/>
        </w:rPr>
      </w:pPr>
    </w:p>
    <w:p w14:paraId="3FB8DF3E" w14:textId="77777777" w:rsidR="00000000" w:rsidRDefault="00CD224D">
      <w:pPr>
        <w:spacing w:after="0" w:line="240" w:lineRule="auto"/>
        <w:jc w:val="center"/>
        <w:rPr>
          <w:sz w:val="24"/>
          <w:szCs w:val="24"/>
        </w:rPr>
      </w:pPr>
      <w:r>
        <w:rPr>
          <w:sz w:val="24"/>
          <w:szCs w:val="24"/>
        </w:rPr>
        <w:t>6:15 PM-6:45 PM</w:t>
      </w:r>
    </w:p>
    <w:p w14:paraId="32592EDB" w14:textId="77777777" w:rsidR="00000000" w:rsidRDefault="00CD224D">
      <w:pPr>
        <w:spacing w:after="0" w:line="240" w:lineRule="auto"/>
        <w:jc w:val="center"/>
        <w:rPr>
          <w:sz w:val="24"/>
          <w:szCs w:val="24"/>
        </w:rPr>
      </w:pPr>
      <w:r>
        <w:rPr>
          <w:sz w:val="24"/>
          <w:szCs w:val="24"/>
        </w:rPr>
        <w:t>Breakout Sessions</w:t>
      </w:r>
    </w:p>
    <w:p w14:paraId="22675F87" w14:textId="77777777" w:rsidR="00000000" w:rsidRDefault="00CD224D">
      <w:pPr>
        <w:spacing w:after="0" w:line="240" w:lineRule="auto"/>
        <w:jc w:val="center"/>
        <w:rPr>
          <w:sz w:val="24"/>
          <w:szCs w:val="24"/>
        </w:rPr>
      </w:pPr>
    </w:p>
    <w:p w14:paraId="72C87AF5" w14:textId="77777777" w:rsidR="00000000" w:rsidRDefault="00CD224D">
      <w:pPr>
        <w:spacing w:after="0" w:line="240" w:lineRule="auto"/>
        <w:jc w:val="center"/>
        <w:rPr>
          <w:sz w:val="24"/>
          <w:szCs w:val="24"/>
        </w:rPr>
      </w:pPr>
      <w:r>
        <w:rPr>
          <w:sz w:val="24"/>
          <w:szCs w:val="24"/>
        </w:rPr>
        <w:t>6:45 PM-7:00 PM</w:t>
      </w:r>
    </w:p>
    <w:p w14:paraId="1021FCB2" w14:textId="77777777" w:rsidR="00000000" w:rsidRDefault="00CD224D">
      <w:pPr>
        <w:spacing w:after="0" w:line="240" w:lineRule="auto"/>
        <w:jc w:val="center"/>
        <w:rPr>
          <w:sz w:val="24"/>
          <w:szCs w:val="24"/>
        </w:rPr>
      </w:pPr>
      <w:r>
        <w:rPr>
          <w:sz w:val="24"/>
          <w:szCs w:val="24"/>
        </w:rPr>
        <w:t>Event Breakdown</w:t>
      </w:r>
    </w:p>
    <w:p w14:paraId="02E7FD87" w14:textId="77777777" w:rsidR="00000000" w:rsidRDefault="00CD224D">
      <w:pPr>
        <w:spacing w:after="0" w:line="240" w:lineRule="auto"/>
        <w:rPr>
          <w:sz w:val="24"/>
          <w:szCs w:val="24"/>
        </w:rPr>
      </w:pPr>
    </w:p>
    <w:p w14:paraId="18F5D4C0" w14:textId="77777777" w:rsidR="00000000" w:rsidRDefault="00CD224D">
      <w:pPr>
        <w:rPr>
          <w:b/>
          <w:sz w:val="32"/>
          <w:szCs w:val="32"/>
          <w:u w:val="single"/>
        </w:rPr>
      </w:pPr>
      <w:r>
        <w:rPr>
          <w:b/>
          <w:sz w:val="32"/>
          <w:szCs w:val="32"/>
          <w:u w:val="single"/>
        </w:rPr>
        <w:br w:type="page"/>
      </w:r>
    </w:p>
    <w:p w14:paraId="29EF7FC7" w14:textId="77777777" w:rsidR="00000000" w:rsidRDefault="00CD224D">
      <w:pPr>
        <w:spacing w:after="0" w:line="240" w:lineRule="auto"/>
        <w:jc w:val="center"/>
        <w:rPr>
          <w:sz w:val="24"/>
          <w:szCs w:val="24"/>
        </w:rPr>
      </w:pPr>
      <w:r>
        <w:rPr>
          <w:b/>
          <w:sz w:val="32"/>
          <w:szCs w:val="32"/>
          <w:u w:val="single"/>
        </w:rPr>
        <w:lastRenderedPageBreak/>
        <w:t>Featured Projects and Topics</w:t>
      </w:r>
    </w:p>
    <w:p w14:paraId="6405BE59" w14:textId="77777777" w:rsidR="00000000" w:rsidRDefault="00CD224D">
      <w:pPr>
        <w:spacing w:after="0" w:line="240" w:lineRule="auto"/>
        <w:jc w:val="center"/>
        <w:rPr>
          <w:b/>
          <w:i/>
          <w:sz w:val="24"/>
          <w:szCs w:val="24"/>
        </w:rPr>
      </w:pPr>
    </w:p>
    <w:p w14:paraId="4B6439FE" w14:textId="77777777" w:rsidR="00000000" w:rsidRDefault="00CD224D">
      <w:pPr>
        <w:spacing w:after="0" w:line="240" w:lineRule="auto"/>
        <w:jc w:val="center"/>
        <w:rPr>
          <w:b/>
          <w:i/>
          <w:sz w:val="24"/>
          <w:szCs w:val="24"/>
        </w:rPr>
      </w:pPr>
      <w:r>
        <w:rPr>
          <w:b/>
          <w:i/>
          <w:sz w:val="24"/>
          <w:szCs w:val="24"/>
        </w:rPr>
        <w:t>Public History in the Digital Age</w:t>
      </w:r>
    </w:p>
    <w:p w14:paraId="5F11A10F" w14:textId="77777777" w:rsidR="00000000" w:rsidRDefault="00CD224D">
      <w:pPr>
        <w:spacing w:after="0" w:line="240" w:lineRule="auto"/>
        <w:jc w:val="center"/>
        <w:rPr>
          <w:sz w:val="24"/>
          <w:szCs w:val="24"/>
        </w:rPr>
      </w:pPr>
      <w:r>
        <w:rPr>
          <w:sz w:val="24"/>
          <w:szCs w:val="24"/>
        </w:rPr>
        <w:t xml:space="preserve">Meeting </w:t>
      </w:r>
      <w:r>
        <w:rPr>
          <w:sz w:val="24"/>
          <w:szCs w:val="24"/>
        </w:rPr>
        <w:t>Room: Key West 218</w:t>
      </w:r>
    </w:p>
    <w:p w14:paraId="425CA9D8" w14:textId="77777777" w:rsidR="00000000" w:rsidRDefault="00CD224D">
      <w:pPr>
        <w:spacing w:after="0" w:line="240" w:lineRule="auto"/>
        <w:jc w:val="center"/>
        <w:rPr>
          <w:sz w:val="24"/>
          <w:szCs w:val="24"/>
        </w:rPr>
      </w:pPr>
      <w:r>
        <w:rPr>
          <w:sz w:val="24"/>
          <w:szCs w:val="24"/>
        </w:rPr>
        <w:t>Scot French</w:t>
      </w:r>
    </w:p>
    <w:p w14:paraId="77ECA4CC" w14:textId="77777777" w:rsidR="00000000" w:rsidRDefault="00CD224D">
      <w:pPr>
        <w:spacing w:after="0" w:line="240" w:lineRule="auto"/>
        <w:jc w:val="center"/>
        <w:rPr>
          <w:sz w:val="24"/>
          <w:szCs w:val="24"/>
        </w:rPr>
      </w:pPr>
      <w:r>
        <w:rPr>
          <w:sz w:val="24"/>
          <w:szCs w:val="24"/>
        </w:rPr>
        <w:t>Director of Public History and Associate Professor of History</w:t>
      </w:r>
    </w:p>
    <w:p w14:paraId="4C7B2470" w14:textId="77777777" w:rsidR="00000000" w:rsidRDefault="00CD224D">
      <w:pPr>
        <w:spacing w:after="0" w:line="240" w:lineRule="auto"/>
        <w:jc w:val="center"/>
        <w:rPr>
          <w:sz w:val="24"/>
          <w:szCs w:val="24"/>
        </w:rPr>
      </w:pPr>
    </w:p>
    <w:p w14:paraId="2B31C01E" w14:textId="77777777" w:rsidR="00000000" w:rsidRDefault="00CD224D">
      <w:pPr>
        <w:spacing w:after="0" w:line="240" w:lineRule="auto"/>
        <w:jc w:val="center"/>
        <w:rPr>
          <w:sz w:val="24"/>
          <w:szCs w:val="24"/>
        </w:rPr>
      </w:pPr>
      <w:r>
        <w:rPr>
          <w:sz w:val="24"/>
          <w:szCs w:val="24"/>
        </w:rPr>
        <w:t>Featuring research and interactive presentations by:</w:t>
      </w:r>
    </w:p>
    <w:p w14:paraId="2EA41A2A" w14:textId="77777777" w:rsidR="00000000" w:rsidRDefault="00CD224D">
      <w:pPr>
        <w:spacing w:after="0" w:line="240" w:lineRule="auto"/>
        <w:jc w:val="center"/>
        <w:rPr>
          <w:sz w:val="24"/>
          <w:szCs w:val="24"/>
        </w:rPr>
      </w:pPr>
      <w:r>
        <w:rPr>
          <w:sz w:val="24"/>
          <w:szCs w:val="24"/>
        </w:rPr>
        <w:t>David Morton, Texts &amp; Technology Ph.D. Candidate</w:t>
      </w:r>
    </w:p>
    <w:p w14:paraId="688C79DF" w14:textId="77777777" w:rsidR="00000000" w:rsidRDefault="00CD224D">
      <w:pPr>
        <w:spacing w:after="0" w:line="240" w:lineRule="auto"/>
        <w:jc w:val="center"/>
        <w:rPr>
          <w:sz w:val="24"/>
          <w:szCs w:val="24"/>
        </w:rPr>
      </w:pPr>
      <w:r>
        <w:rPr>
          <w:sz w:val="24"/>
          <w:szCs w:val="24"/>
        </w:rPr>
        <w:t xml:space="preserve">Holly </w:t>
      </w:r>
      <w:r>
        <w:rPr>
          <w:sz w:val="24"/>
          <w:szCs w:val="24"/>
        </w:rPr>
        <w:t>Baker, History Graduate Student</w:t>
      </w:r>
      <w:r>
        <w:rPr>
          <w:sz w:val="24"/>
          <w:szCs w:val="24"/>
        </w:rPr>
        <w:br/>
        <w:t>Mark Barnes, History Graduate Student</w:t>
      </w:r>
    </w:p>
    <w:p w14:paraId="702C5E30" w14:textId="77777777" w:rsidR="00000000" w:rsidRDefault="00CD224D">
      <w:pPr>
        <w:spacing w:after="0" w:line="240" w:lineRule="auto"/>
        <w:jc w:val="center"/>
        <w:rPr>
          <w:sz w:val="24"/>
          <w:szCs w:val="24"/>
        </w:rPr>
      </w:pPr>
      <w:r>
        <w:rPr>
          <w:sz w:val="24"/>
          <w:szCs w:val="24"/>
        </w:rPr>
        <w:t>Garrett Hillyer, History Graduate Student</w:t>
      </w:r>
    </w:p>
    <w:p w14:paraId="71265324" w14:textId="77777777" w:rsidR="00000000" w:rsidRDefault="00CD224D">
      <w:pPr>
        <w:spacing w:after="0" w:line="240" w:lineRule="auto"/>
        <w:jc w:val="center"/>
        <w:rPr>
          <w:sz w:val="24"/>
          <w:szCs w:val="24"/>
        </w:rPr>
      </w:pPr>
      <w:r>
        <w:rPr>
          <w:sz w:val="24"/>
          <w:szCs w:val="24"/>
        </w:rPr>
        <w:t>Erin Montgomery, History Graduate Student</w:t>
      </w:r>
    </w:p>
    <w:p w14:paraId="66508815" w14:textId="77777777" w:rsidR="00000000" w:rsidRDefault="00CD224D">
      <w:pPr>
        <w:spacing w:after="0" w:line="240" w:lineRule="auto"/>
        <w:jc w:val="center"/>
        <w:rPr>
          <w:sz w:val="24"/>
          <w:szCs w:val="24"/>
        </w:rPr>
      </w:pPr>
      <w:r>
        <w:rPr>
          <w:sz w:val="24"/>
          <w:szCs w:val="24"/>
        </w:rPr>
        <w:t>Drew Padgett, History Graduate Student</w:t>
      </w:r>
    </w:p>
    <w:p w14:paraId="3A817F25" w14:textId="77777777" w:rsidR="00000000" w:rsidRDefault="00CD224D">
      <w:pPr>
        <w:spacing w:after="0" w:line="240" w:lineRule="auto"/>
        <w:jc w:val="center"/>
        <w:rPr>
          <w:sz w:val="24"/>
          <w:szCs w:val="24"/>
        </w:rPr>
      </w:pPr>
      <w:r>
        <w:rPr>
          <w:sz w:val="24"/>
          <w:szCs w:val="24"/>
        </w:rPr>
        <w:t>Mike Partain, History Graduate Student</w:t>
      </w:r>
    </w:p>
    <w:p w14:paraId="14F78F67" w14:textId="77777777" w:rsidR="00000000" w:rsidRDefault="00CD224D">
      <w:pPr>
        <w:spacing w:after="0" w:line="240" w:lineRule="auto"/>
        <w:jc w:val="center"/>
        <w:rPr>
          <w:sz w:val="24"/>
          <w:szCs w:val="24"/>
          <w:u w:val="single"/>
        </w:rPr>
      </w:pPr>
    </w:p>
    <w:p w14:paraId="7845178A" w14:textId="77777777" w:rsidR="00000000" w:rsidRDefault="00CD224D">
      <w:pPr>
        <w:spacing w:after="0" w:line="240" w:lineRule="auto"/>
        <w:jc w:val="center"/>
        <w:rPr>
          <w:sz w:val="24"/>
          <w:szCs w:val="24"/>
          <w:u w:val="single"/>
        </w:rPr>
      </w:pPr>
    </w:p>
    <w:p w14:paraId="0DA50105" w14:textId="77777777" w:rsidR="00000000" w:rsidRDefault="00CD224D">
      <w:pPr>
        <w:spacing w:after="0" w:line="240" w:lineRule="auto"/>
        <w:jc w:val="center"/>
        <w:rPr>
          <w:b/>
          <w:i/>
          <w:sz w:val="24"/>
          <w:szCs w:val="24"/>
        </w:rPr>
      </w:pPr>
      <w:r>
        <w:rPr>
          <w:b/>
          <w:i/>
          <w:sz w:val="24"/>
          <w:szCs w:val="24"/>
        </w:rPr>
        <w:t>Florida Historical Qua</w:t>
      </w:r>
      <w:r>
        <w:rPr>
          <w:b/>
          <w:i/>
          <w:sz w:val="24"/>
          <w:szCs w:val="24"/>
        </w:rPr>
        <w:t>rterly:</w:t>
      </w:r>
    </w:p>
    <w:p w14:paraId="0E24E846" w14:textId="77777777" w:rsidR="00000000" w:rsidRDefault="00CD224D">
      <w:pPr>
        <w:spacing w:after="0" w:line="240" w:lineRule="auto"/>
        <w:jc w:val="center"/>
        <w:rPr>
          <w:b/>
          <w:i/>
          <w:sz w:val="24"/>
          <w:szCs w:val="24"/>
        </w:rPr>
      </w:pPr>
      <w:r>
        <w:rPr>
          <w:b/>
          <w:i/>
          <w:sz w:val="24"/>
          <w:szCs w:val="24"/>
        </w:rPr>
        <w:t>Scholarly Journals and Public Audiences</w:t>
      </w:r>
    </w:p>
    <w:p w14:paraId="38EF7589" w14:textId="77777777" w:rsidR="00000000" w:rsidRDefault="00CD224D">
      <w:pPr>
        <w:spacing w:after="0" w:line="240" w:lineRule="auto"/>
        <w:jc w:val="center"/>
        <w:rPr>
          <w:sz w:val="24"/>
          <w:szCs w:val="24"/>
        </w:rPr>
      </w:pPr>
      <w:r>
        <w:rPr>
          <w:sz w:val="24"/>
          <w:szCs w:val="24"/>
        </w:rPr>
        <w:t>Meeting Room: Sand Key, Room 220</w:t>
      </w:r>
    </w:p>
    <w:p w14:paraId="557CD3C6" w14:textId="77777777" w:rsidR="00000000" w:rsidRDefault="00CD224D">
      <w:pPr>
        <w:spacing w:after="0" w:line="240" w:lineRule="auto"/>
        <w:jc w:val="center"/>
        <w:rPr>
          <w:sz w:val="24"/>
          <w:szCs w:val="24"/>
        </w:rPr>
      </w:pPr>
      <w:r>
        <w:rPr>
          <w:sz w:val="24"/>
          <w:szCs w:val="24"/>
        </w:rPr>
        <w:t xml:space="preserve">Dan Murphree, </w:t>
      </w:r>
    </w:p>
    <w:p w14:paraId="30D525F4" w14:textId="77777777" w:rsidR="00000000" w:rsidRDefault="00CD224D">
      <w:pPr>
        <w:spacing w:after="0" w:line="240" w:lineRule="auto"/>
        <w:jc w:val="center"/>
        <w:rPr>
          <w:sz w:val="24"/>
          <w:szCs w:val="24"/>
        </w:rPr>
      </w:pPr>
      <w:r>
        <w:rPr>
          <w:sz w:val="24"/>
          <w:szCs w:val="24"/>
        </w:rPr>
        <w:t>Assistant Editor and Associate Professor of History</w:t>
      </w:r>
    </w:p>
    <w:p w14:paraId="7C1DBF01" w14:textId="77777777" w:rsidR="00000000" w:rsidRDefault="00CD224D">
      <w:pPr>
        <w:spacing w:after="0" w:line="240" w:lineRule="auto"/>
        <w:jc w:val="center"/>
        <w:rPr>
          <w:sz w:val="24"/>
          <w:szCs w:val="24"/>
        </w:rPr>
      </w:pPr>
      <w:r>
        <w:rPr>
          <w:sz w:val="24"/>
          <w:szCs w:val="24"/>
        </w:rPr>
        <w:t>Graciela Gómez, History Undergraduate Student</w:t>
      </w:r>
    </w:p>
    <w:p w14:paraId="1C358080" w14:textId="77777777" w:rsidR="00000000" w:rsidRDefault="00CD224D">
      <w:pPr>
        <w:spacing w:after="0" w:line="240" w:lineRule="auto"/>
        <w:jc w:val="center"/>
        <w:rPr>
          <w:sz w:val="24"/>
          <w:szCs w:val="24"/>
        </w:rPr>
      </w:pPr>
    </w:p>
    <w:p w14:paraId="4B8F8125" w14:textId="77777777" w:rsidR="00000000" w:rsidRDefault="00CD224D">
      <w:pPr>
        <w:spacing w:after="0" w:line="240" w:lineRule="auto"/>
        <w:jc w:val="center"/>
        <w:rPr>
          <w:sz w:val="24"/>
          <w:szCs w:val="24"/>
        </w:rPr>
      </w:pPr>
    </w:p>
    <w:p w14:paraId="5B5A4FB1" w14:textId="77777777" w:rsidR="00000000" w:rsidRDefault="00CD224D">
      <w:pPr>
        <w:spacing w:after="0" w:line="240" w:lineRule="auto"/>
        <w:jc w:val="center"/>
        <w:rPr>
          <w:b/>
          <w:i/>
          <w:sz w:val="24"/>
          <w:szCs w:val="24"/>
        </w:rPr>
      </w:pPr>
      <w:r>
        <w:rPr>
          <w:b/>
          <w:i/>
          <w:sz w:val="24"/>
          <w:szCs w:val="24"/>
        </w:rPr>
        <w:t>A History of Central Florida Podcast Project</w:t>
      </w:r>
    </w:p>
    <w:p w14:paraId="32B01EAE" w14:textId="77777777" w:rsidR="00000000" w:rsidRDefault="00CD224D">
      <w:pPr>
        <w:spacing w:after="0" w:line="240" w:lineRule="auto"/>
        <w:jc w:val="center"/>
        <w:rPr>
          <w:sz w:val="24"/>
          <w:szCs w:val="24"/>
        </w:rPr>
      </w:pPr>
      <w:r>
        <w:rPr>
          <w:sz w:val="24"/>
          <w:szCs w:val="24"/>
        </w:rPr>
        <w:t>Meeting Room: P</w:t>
      </w:r>
      <w:r>
        <w:rPr>
          <w:sz w:val="24"/>
          <w:szCs w:val="24"/>
        </w:rPr>
        <w:t>ensacola Board Room 222</w:t>
      </w:r>
    </w:p>
    <w:p w14:paraId="2995C9D6" w14:textId="77777777" w:rsidR="00000000" w:rsidRDefault="00CD224D">
      <w:pPr>
        <w:spacing w:after="0" w:line="240" w:lineRule="auto"/>
        <w:jc w:val="center"/>
        <w:rPr>
          <w:sz w:val="24"/>
          <w:szCs w:val="24"/>
        </w:rPr>
      </w:pPr>
      <w:r>
        <w:rPr>
          <w:sz w:val="24"/>
          <w:szCs w:val="24"/>
        </w:rPr>
        <w:t>Robert Cassanello</w:t>
      </w:r>
    </w:p>
    <w:p w14:paraId="726CDB4C" w14:textId="77777777" w:rsidR="00000000" w:rsidRDefault="00CD224D">
      <w:pPr>
        <w:spacing w:after="0" w:line="240" w:lineRule="auto"/>
        <w:jc w:val="center"/>
        <w:rPr>
          <w:sz w:val="24"/>
          <w:szCs w:val="24"/>
        </w:rPr>
      </w:pPr>
      <w:r>
        <w:rPr>
          <w:sz w:val="24"/>
          <w:szCs w:val="24"/>
        </w:rPr>
        <w:t>Associate Professor of History</w:t>
      </w:r>
    </w:p>
    <w:p w14:paraId="5525FA87" w14:textId="77777777" w:rsidR="00000000" w:rsidRDefault="00CD224D">
      <w:pPr>
        <w:rPr>
          <w:sz w:val="24"/>
          <w:szCs w:val="24"/>
        </w:rPr>
      </w:pPr>
      <w:r>
        <w:rPr>
          <w:sz w:val="24"/>
          <w:szCs w:val="24"/>
        </w:rPr>
        <w:br w:type="page"/>
      </w:r>
    </w:p>
    <w:p w14:paraId="2D08FA11" w14:textId="77777777" w:rsidR="00000000" w:rsidRDefault="00CD224D">
      <w:pPr>
        <w:spacing w:after="0" w:line="240" w:lineRule="auto"/>
        <w:jc w:val="center"/>
        <w:rPr>
          <w:sz w:val="24"/>
          <w:szCs w:val="24"/>
        </w:rPr>
      </w:pPr>
    </w:p>
    <w:p w14:paraId="4C6E1CAA" w14:textId="77777777" w:rsidR="00000000" w:rsidRDefault="00CD224D">
      <w:pPr>
        <w:spacing w:after="0" w:line="240" w:lineRule="auto"/>
        <w:jc w:val="center"/>
        <w:rPr>
          <w:sz w:val="24"/>
          <w:szCs w:val="24"/>
        </w:rPr>
      </w:pPr>
    </w:p>
    <w:p w14:paraId="374E9254" w14:textId="77777777" w:rsidR="00000000" w:rsidRDefault="00CD224D">
      <w:pPr>
        <w:spacing w:after="0" w:line="240" w:lineRule="auto"/>
        <w:jc w:val="center"/>
        <w:rPr>
          <w:b/>
          <w:i/>
          <w:sz w:val="24"/>
          <w:szCs w:val="24"/>
        </w:rPr>
      </w:pPr>
      <w:r>
        <w:rPr>
          <w:b/>
          <w:i/>
          <w:sz w:val="24"/>
          <w:szCs w:val="24"/>
        </w:rPr>
        <w:t>Building a Framework for Public History</w:t>
      </w:r>
    </w:p>
    <w:p w14:paraId="5C5081EC" w14:textId="77777777" w:rsidR="00000000" w:rsidRDefault="00CD224D">
      <w:pPr>
        <w:spacing w:after="0" w:line="240" w:lineRule="auto"/>
        <w:jc w:val="center"/>
        <w:rPr>
          <w:sz w:val="24"/>
          <w:szCs w:val="24"/>
        </w:rPr>
      </w:pPr>
      <w:r>
        <w:rPr>
          <w:sz w:val="24"/>
          <w:szCs w:val="24"/>
        </w:rPr>
        <w:t>Meeting Room: Cedar Key, Room 223</w:t>
      </w:r>
    </w:p>
    <w:p w14:paraId="179519AC" w14:textId="77777777" w:rsidR="00000000" w:rsidRDefault="00CD224D">
      <w:pPr>
        <w:spacing w:after="0" w:line="240" w:lineRule="auto"/>
        <w:jc w:val="center"/>
        <w:rPr>
          <w:sz w:val="24"/>
          <w:szCs w:val="24"/>
        </w:rPr>
      </w:pPr>
      <w:r>
        <w:rPr>
          <w:sz w:val="24"/>
          <w:szCs w:val="24"/>
        </w:rPr>
        <w:t>Rosalind Beiler</w:t>
      </w:r>
    </w:p>
    <w:p w14:paraId="4E069448" w14:textId="77777777" w:rsidR="00000000" w:rsidRDefault="00CD224D">
      <w:pPr>
        <w:spacing w:after="0" w:line="240" w:lineRule="auto"/>
        <w:jc w:val="center"/>
        <w:rPr>
          <w:sz w:val="24"/>
          <w:szCs w:val="24"/>
        </w:rPr>
      </w:pPr>
      <w:r>
        <w:rPr>
          <w:sz w:val="24"/>
          <w:szCs w:val="24"/>
        </w:rPr>
        <w:t>Associate Professor of History</w:t>
      </w:r>
    </w:p>
    <w:p w14:paraId="6D735BDB" w14:textId="77777777" w:rsidR="00000000" w:rsidRDefault="00CD224D">
      <w:pPr>
        <w:spacing w:after="0" w:line="240" w:lineRule="auto"/>
        <w:jc w:val="center"/>
        <w:rPr>
          <w:sz w:val="24"/>
          <w:szCs w:val="24"/>
        </w:rPr>
      </w:pPr>
    </w:p>
    <w:p w14:paraId="7D97C842" w14:textId="77777777" w:rsidR="00000000" w:rsidRDefault="00CD224D">
      <w:pPr>
        <w:spacing w:after="0" w:line="240" w:lineRule="auto"/>
        <w:jc w:val="center"/>
        <w:rPr>
          <w:sz w:val="24"/>
          <w:szCs w:val="24"/>
        </w:rPr>
      </w:pPr>
    </w:p>
    <w:p w14:paraId="42EA74CD" w14:textId="77777777" w:rsidR="00000000" w:rsidRDefault="00CD224D">
      <w:pPr>
        <w:spacing w:after="0" w:line="240" w:lineRule="auto"/>
        <w:jc w:val="center"/>
        <w:rPr>
          <w:b/>
          <w:i/>
          <w:sz w:val="24"/>
          <w:szCs w:val="24"/>
        </w:rPr>
      </w:pPr>
      <w:r>
        <w:rPr>
          <w:b/>
          <w:i/>
          <w:sz w:val="24"/>
          <w:szCs w:val="24"/>
        </w:rPr>
        <w:t xml:space="preserve">Interdisciplinary </w:t>
      </w:r>
      <w:r>
        <w:rPr>
          <w:b/>
          <w:i/>
          <w:sz w:val="24"/>
          <w:szCs w:val="24"/>
        </w:rPr>
        <w:t>Approaches to Exhibit Curation</w:t>
      </w:r>
    </w:p>
    <w:p w14:paraId="378FBACF" w14:textId="77777777" w:rsidR="00000000" w:rsidRDefault="00CD224D">
      <w:pPr>
        <w:spacing w:after="0" w:line="240" w:lineRule="auto"/>
        <w:jc w:val="center"/>
        <w:rPr>
          <w:sz w:val="24"/>
          <w:szCs w:val="24"/>
        </w:rPr>
      </w:pPr>
      <w:r>
        <w:rPr>
          <w:sz w:val="24"/>
          <w:szCs w:val="24"/>
        </w:rPr>
        <w:t>Meeting Room: Egmont Key, Room 224</w:t>
      </w:r>
    </w:p>
    <w:p w14:paraId="1FFE64FA" w14:textId="77777777" w:rsidR="00000000" w:rsidRDefault="00CD224D">
      <w:pPr>
        <w:spacing w:after="0" w:line="240" w:lineRule="auto"/>
        <w:jc w:val="center"/>
        <w:rPr>
          <w:sz w:val="24"/>
          <w:szCs w:val="24"/>
        </w:rPr>
      </w:pPr>
      <w:r>
        <w:rPr>
          <w:sz w:val="24"/>
          <w:szCs w:val="24"/>
        </w:rPr>
        <w:t>Keri Watson</w:t>
      </w:r>
    </w:p>
    <w:p w14:paraId="7D74931F" w14:textId="77777777" w:rsidR="00000000" w:rsidRDefault="00CD224D">
      <w:pPr>
        <w:spacing w:after="0" w:line="240" w:lineRule="auto"/>
        <w:jc w:val="center"/>
        <w:rPr>
          <w:sz w:val="24"/>
          <w:szCs w:val="24"/>
        </w:rPr>
      </w:pPr>
      <w:r>
        <w:rPr>
          <w:sz w:val="24"/>
          <w:szCs w:val="24"/>
        </w:rPr>
        <w:t>Assistant Professor of Art History</w:t>
      </w:r>
    </w:p>
    <w:p w14:paraId="7C3D1753" w14:textId="77777777" w:rsidR="00000000" w:rsidRDefault="00CD224D">
      <w:pPr>
        <w:spacing w:after="0" w:line="240" w:lineRule="auto"/>
        <w:jc w:val="center"/>
        <w:rPr>
          <w:sz w:val="24"/>
          <w:szCs w:val="24"/>
        </w:rPr>
      </w:pPr>
      <w:r>
        <w:rPr>
          <w:sz w:val="24"/>
          <w:szCs w:val="24"/>
        </w:rPr>
        <w:t>School of Visual Arts and Design</w:t>
      </w:r>
    </w:p>
    <w:p w14:paraId="4EB4D026" w14:textId="77777777" w:rsidR="00000000" w:rsidRDefault="00CD224D">
      <w:pPr>
        <w:spacing w:after="0" w:line="240" w:lineRule="auto"/>
        <w:jc w:val="center"/>
        <w:rPr>
          <w:sz w:val="24"/>
          <w:szCs w:val="24"/>
        </w:rPr>
      </w:pPr>
      <w:r>
        <w:rPr>
          <w:sz w:val="24"/>
          <w:szCs w:val="24"/>
        </w:rPr>
        <w:t>Affiliated Faculty, Texts and Technology and Women's Studies</w:t>
      </w:r>
    </w:p>
    <w:p w14:paraId="09A22B88" w14:textId="77777777" w:rsidR="00000000" w:rsidRDefault="00CD224D">
      <w:pPr>
        <w:spacing w:after="0" w:line="240" w:lineRule="auto"/>
        <w:jc w:val="center"/>
        <w:rPr>
          <w:sz w:val="24"/>
          <w:szCs w:val="24"/>
        </w:rPr>
      </w:pPr>
    </w:p>
    <w:p w14:paraId="2D6CBF33" w14:textId="77777777" w:rsidR="00000000" w:rsidRDefault="00CD224D">
      <w:pPr>
        <w:spacing w:after="0" w:line="240" w:lineRule="auto"/>
        <w:jc w:val="center"/>
        <w:rPr>
          <w:sz w:val="24"/>
          <w:szCs w:val="24"/>
        </w:rPr>
      </w:pPr>
    </w:p>
    <w:p w14:paraId="3FEFC33F" w14:textId="77777777" w:rsidR="00000000" w:rsidRDefault="00CD224D">
      <w:pPr>
        <w:spacing w:after="0" w:line="240" w:lineRule="auto"/>
        <w:jc w:val="center"/>
        <w:rPr>
          <w:b/>
          <w:i/>
          <w:sz w:val="24"/>
          <w:szCs w:val="24"/>
        </w:rPr>
      </w:pPr>
      <w:r>
        <w:rPr>
          <w:b/>
          <w:i/>
          <w:sz w:val="24"/>
          <w:szCs w:val="24"/>
        </w:rPr>
        <w:t xml:space="preserve">Capturing Stories of Service: </w:t>
      </w:r>
    </w:p>
    <w:p w14:paraId="6C2218CF" w14:textId="77777777" w:rsidR="00000000" w:rsidRDefault="00CD224D">
      <w:pPr>
        <w:spacing w:after="0" w:line="240" w:lineRule="auto"/>
        <w:jc w:val="center"/>
        <w:rPr>
          <w:b/>
          <w:i/>
          <w:sz w:val="24"/>
          <w:szCs w:val="24"/>
        </w:rPr>
      </w:pPr>
      <w:r>
        <w:rPr>
          <w:b/>
          <w:i/>
          <w:sz w:val="24"/>
          <w:szCs w:val="24"/>
        </w:rPr>
        <w:t>UCF Community Ve</w:t>
      </w:r>
      <w:r>
        <w:rPr>
          <w:b/>
          <w:i/>
          <w:sz w:val="24"/>
          <w:szCs w:val="24"/>
        </w:rPr>
        <w:t>terans History Project</w:t>
      </w:r>
    </w:p>
    <w:p w14:paraId="731E9DA1" w14:textId="77777777" w:rsidR="00000000" w:rsidRDefault="00CD224D">
      <w:pPr>
        <w:spacing w:after="0" w:line="240" w:lineRule="auto"/>
        <w:jc w:val="center"/>
        <w:rPr>
          <w:sz w:val="24"/>
          <w:szCs w:val="24"/>
        </w:rPr>
      </w:pPr>
      <w:r>
        <w:rPr>
          <w:sz w:val="24"/>
          <w:szCs w:val="24"/>
        </w:rPr>
        <w:t>Meeting Room: Siesta Key, Board Room 225</w:t>
      </w:r>
    </w:p>
    <w:p w14:paraId="789220FF" w14:textId="77777777" w:rsidR="00000000" w:rsidRDefault="00CD224D">
      <w:pPr>
        <w:spacing w:after="0" w:line="240" w:lineRule="auto"/>
        <w:jc w:val="center"/>
        <w:rPr>
          <w:sz w:val="24"/>
          <w:szCs w:val="24"/>
        </w:rPr>
      </w:pPr>
      <w:r>
        <w:rPr>
          <w:sz w:val="24"/>
          <w:szCs w:val="24"/>
        </w:rPr>
        <w:t xml:space="preserve">Barbara Gannon </w:t>
      </w:r>
    </w:p>
    <w:p w14:paraId="1908CC0D" w14:textId="77777777" w:rsidR="00000000" w:rsidRDefault="00CD224D">
      <w:pPr>
        <w:spacing w:after="0" w:line="240" w:lineRule="auto"/>
        <w:jc w:val="center"/>
        <w:rPr>
          <w:sz w:val="24"/>
          <w:szCs w:val="24"/>
        </w:rPr>
      </w:pPr>
      <w:r>
        <w:rPr>
          <w:sz w:val="24"/>
          <w:szCs w:val="24"/>
        </w:rPr>
        <w:t xml:space="preserve">Assistant Professor of History and </w:t>
      </w:r>
    </w:p>
    <w:p w14:paraId="0188DA7B" w14:textId="77777777" w:rsidR="00000000" w:rsidRDefault="00CD224D">
      <w:pPr>
        <w:spacing w:after="0" w:line="240" w:lineRule="auto"/>
        <w:jc w:val="center"/>
        <w:rPr>
          <w:sz w:val="24"/>
          <w:szCs w:val="24"/>
        </w:rPr>
      </w:pPr>
      <w:r>
        <w:rPr>
          <w:sz w:val="24"/>
          <w:szCs w:val="24"/>
        </w:rPr>
        <w:t>Director of UCF Community Veterans History Project</w:t>
      </w:r>
    </w:p>
    <w:p w14:paraId="7A32464B" w14:textId="77777777" w:rsidR="00000000" w:rsidRDefault="00CD224D">
      <w:pPr>
        <w:spacing w:after="0" w:line="240" w:lineRule="auto"/>
        <w:jc w:val="center"/>
        <w:rPr>
          <w:sz w:val="24"/>
          <w:szCs w:val="24"/>
        </w:rPr>
      </w:pPr>
    </w:p>
    <w:p w14:paraId="75BFB27D" w14:textId="77777777" w:rsidR="00000000" w:rsidRDefault="00CD224D">
      <w:pPr>
        <w:spacing w:after="0" w:line="240" w:lineRule="auto"/>
        <w:jc w:val="center"/>
        <w:rPr>
          <w:sz w:val="24"/>
          <w:szCs w:val="24"/>
        </w:rPr>
      </w:pPr>
      <w:r>
        <w:rPr>
          <w:sz w:val="24"/>
          <w:szCs w:val="24"/>
        </w:rPr>
        <w:t>Tyler Campbell</w:t>
      </w:r>
    </w:p>
    <w:p w14:paraId="562F6BE8" w14:textId="77777777" w:rsidR="00000000" w:rsidRDefault="00CD224D">
      <w:pPr>
        <w:spacing w:after="0" w:line="240" w:lineRule="auto"/>
        <w:jc w:val="center"/>
        <w:rPr>
          <w:sz w:val="24"/>
          <w:szCs w:val="24"/>
        </w:rPr>
      </w:pPr>
      <w:r>
        <w:rPr>
          <w:sz w:val="24"/>
          <w:szCs w:val="24"/>
        </w:rPr>
        <w:t>History Graduate Student</w:t>
      </w:r>
    </w:p>
    <w:p w14:paraId="744B7EEA" w14:textId="77777777" w:rsidR="00000000" w:rsidRDefault="00CD224D">
      <w:pPr>
        <w:spacing w:after="0" w:line="240" w:lineRule="auto"/>
        <w:jc w:val="center"/>
        <w:rPr>
          <w:sz w:val="24"/>
          <w:szCs w:val="24"/>
        </w:rPr>
      </w:pPr>
    </w:p>
    <w:p w14:paraId="0F50DCD5" w14:textId="77777777" w:rsidR="00000000" w:rsidRDefault="00CD224D">
      <w:pPr>
        <w:spacing w:after="0" w:line="240" w:lineRule="auto"/>
        <w:jc w:val="center"/>
        <w:rPr>
          <w:sz w:val="24"/>
          <w:szCs w:val="24"/>
        </w:rPr>
      </w:pPr>
    </w:p>
    <w:p w14:paraId="2C349ABE" w14:textId="77777777" w:rsidR="00000000" w:rsidRDefault="00CD224D">
      <w:pPr>
        <w:spacing w:after="0" w:line="240" w:lineRule="auto"/>
        <w:jc w:val="center"/>
        <w:rPr>
          <w:sz w:val="24"/>
          <w:szCs w:val="24"/>
        </w:rPr>
      </w:pPr>
    </w:p>
    <w:p w14:paraId="792129CF" w14:textId="77777777" w:rsidR="00000000" w:rsidRDefault="00CD224D">
      <w:pPr>
        <w:spacing w:after="0" w:line="240" w:lineRule="auto"/>
        <w:rPr>
          <w:b/>
          <w:sz w:val="32"/>
          <w:szCs w:val="32"/>
        </w:rPr>
      </w:pPr>
      <w:r>
        <w:rPr>
          <w:b/>
          <w:sz w:val="32"/>
          <w:szCs w:val="32"/>
        </w:rPr>
        <w:t>7:15 PM: Shuttle Bus from UCF Student Union t</w:t>
      </w:r>
      <w:r>
        <w:rPr>
          <w:b/>
          <w:sz w:val="32"/>
          <w:szCs w:val="32"/>
        </w:rPr>
        <w:t>o DoubleTree Hotel</w:t>
      </w:r>
    </w:p>
    <w:p w14:paraId="084DF2A6" w14:textId="77777777" w:rsidR="00000000" w:rsidRDefault="00CD224D">
      <w:pPr>
        <w:rPr>
          <w:b/>
          <w:sz w:val="32"/>
          <w:szCs w:val="32"/>
        </w:rPr>
      </w:pPr>
      <w:r>
        <w:rPr>
          <w:b/>
          <w:sz w:val="32"/>
          <w:szCs w:val="32"/>
        </w:rPr>
        <w:br w:type="page"/>
      </w:r>
    </w:p>
    <w:p w14:paraId="316274F1" w14:textId="77777777" w:rsidR="00000000" w:rsidRDefault="00CD224D">
      <w:pPr>
        <w:spacing w:after="0" w:line="240" w:lineRule="auto"/>
        <w:rPr>
          <w:b/>
          <w:sz w:val="32"/>
          <w:szCs w:val="32"/>
        </w:rPr>
      </w:pPr>
      <w:r>
        <w:rPr>
          <w:b/>
          <w:sz w:val="32"/>
          <w:szCs w:val="32"/>
        </w:rPr>
        <w:lastRenderedPageBreak/>
        <w:t>Saturday, February 20, 2016</w:t>
      </w:r>
    </w:p>
    <w:p w14:paraId="292D0297" w14:textId="77777777" w:rsidR="00000000" w:rsidRDefault="00CD224D">
      <w:pPr>
        <w:spacing w:after="0"/>
        <w:contextualSpacing/>
      </w:pPr>
    </w:p>
    <w:p w14:paraId="3EC927CF" w14:textId="77777777" w:rsidR="00000000" w:rsidRDefault="00CD224D">
      <w:pPr>
        <w:spacing w:after="0"/>
        <w:contextualSpacing/>
        <w:rPr>
          <w:b/>
          <w:sz w:val="24"/>
          <w:szCs w:val="24"/>
        </w:rPr>
      </w:pPr>
      <w:r>
        <w:rPr>
          <w:b/>
          <w:sz w:val="24"/>
          <w:szCs w:val="24"/>
        </w:rPr>
        <w:t>8:30 AM: Shuttle Bus from DoubleTree to UCF Student Union</w:t>
      </w:r>
    </w:p>
    <w:p w14:paraId="4608F894" w14:textId="77777777" w:rsidR="00000000" w:rsidRDefault="00CD224D">
      <w:pPr>
        <w:spacing w:after="0"/>
        <w:contextualSpacing/>
      </w:pPr>
    </w:p>
    <w:p w14:paraId="61353170" w14:textId="77777777" w:rsidR="00000000" w:rsidRDefault="00CD224D">
      <w:pPr>
        <w:spacing w:after="0"/>
        <w:contextualSpacing/>
        <w:rPr>
          <w:b/>
          <w:sz w:val="24"/>
          <w:szCs w:val="24"/>
        </w:rPr>
      </w:pPr>
      <w:r>
        <w:rPr>
          <w:b/>
          <w:sz w:val="24"/>
          <w:szCs w:val="24"/>
        </w:rPr>
        <w:t xml:space="preserve">9:00 AM-12:00 PM: Registration </w:t>
      </w:r>
    </w:p>
    <w:p w14:paraId="50B67033" w14:textId="77777777" w:rsidR="00000000" w:rsidRDefault="00CD224D">
      <w:pPr>
        <w:spacing w:after="0"/>
        <w:contextualSpacing/>
      </w:pPr>
      <w:r>
        <w:t xml:space="preserve">Location: UCF Student Union, Ground Floor, Pre-Function </w:t>
      </w:r>
      <w:r>
        <w:t>Area in front of Pegasus Ballrooms</w:t>
      </w:r>
    </w:p>
    <w:p w14:paraId="01FB3E8E" w14:textId="77777777" w:rsidR="00000000" w:rsidRDefault="00CD224D">
      <w:pPr>
        <w:pStyle w:val="ListParagraph"/>
        <w:numPr>
          <w:ilvl w:val="0"/>
          <w:numId w:val="8"/>
        </w:numPr>
        <w:spacing w:after="0"/>
      </w:pPr>
      <w:r>
        <w:t>Refreshments will be provided during the morning sessions</w:t>
      </w:r>
    </w:p>
    <w:p w14:paraId="1E9B81E3" w14:textId="77777777" w:rsidR="00000000" w:rsidRDefault="00CD224D">
      <w:pPr>
        <w:spacing w:after="0"/>
        <w:contextualSpacing/>
      </w:pPr>
    </w:p>
    <w:p w14:paraId="4ED2B310" w14:textId="77777777" w:rsidR="00000000" w:rsidRDefault="00CD224D">
      <w:pPr>
        <w:spacing w:after="0"/>
        <w:contextualSpacing/>
      </w:pPr>
    </w:p>
    <w:p w14:paraId="042C563E" w14:textId="77777777" w:rsidR="00000000" w:rsidRDefault="00CD224D">
      <w:pPr>
        <w:spacing w:after="0"/>
        <w:contextualSpacing/>
        <w:rPr>
          <w:b/>
          <w:u w:val="single"/>
        </w:rPr>
      </w:pPr>
      <w:r>
        <w:rPr>
          <w:b/>
          <w:u w:val="single"/>
        </w:rPr>
        <w:t>Session Five: Saturday, 9:00 AM-10:15 AM</w:t>
      </w:r>
    </w:p>
    <w:p w14:paraId="33F52B71" w14:textId="77777777" w:rsidR="00000000" w:rsidRDefault="00CD224D">
      <w:pPr>
        <w:spacing w:after="0"/>
        <w:contextualSpacing/>
      </w:pPr>
      <w:r>
        <w:rPr>
          <w:b/>
        </w:rPr>
        <w:t>Panel 5A</w:t>
      </w:r>
      <w:r>
        <w:t>: Promoting the "New South" during the Twentieth Century</w:t>
      </w:r>
    </w:p>
    <w:p w14:paraId="5F905A40" w14:textId="77777777" w:rsidR="00000000" w:rsidRDefault="00CD224D">
      <w:pPr>
        <w:spacing w:after="0"/>
        <w:contextualSpacing/>
      </w:pPr>
      <w:r>
        <w:t>Meeting Room: Pegasus A</w:t>
      </w:r>
    </w:p>
    <w:p w14:paraId="3FE33F0A" w14:textId="77777777" w:rsidR="00000000" w:rsidRDefault="00CD224D">
      <w:pPr>
        <w:spacing w:after="0"/>
        <w:contextualSpacing/>
      </w:pPr>
    </w:p>
    <w:p w14:paraId="0BF62ACB" w14:textId="77777777" w:rsidR="00000000" w:rsidRDefault="00CD224D">
      <w:pPr>
        <w:spacing w:after="0"/>
        <w:contextualSpacing/>
        <w:rPr>
          <w:i/>
        </w:rPr>
      </w:pPr>
      <w:r>
        <w:rPr>
          <w:i/>
        </w:rPr>
        <w:t>Southern Capitalism Looking So</w:t>
      </w:r>
      <w:r>
        <w:rPr>
          <w:i/>
        </w:rPr>
        <w:t>uth:  Pan-Americanism and the Language of Business Expansion, 1906-1920</w:t>
      </w:r>
      <w:r>
        <w:rPr>
          <w:i/>
        </w:rPr>
        <w:tab/>
      </w:r>
    </w:p>
    <w:p w14:paraId="7DD45E25" w14:textId="77777777" w:rsidR="00000000" w:rsidRDefault="00CD224D">
      <w:pPr>
        <w:spacing w:after="0"/>
        <w:contextualSpacing/>
      </w:pPr>
      <w:r>
        <w:t>Brendan Goff, New College of Florida</w:t>
      </w:r>
    </w:p>
    <w:p w14:paraId="572CBEAE" w14:textId="77777777" w:rsidR="00000000" w:rsidRDefault="00CD224D">
      <w:pPr>
        <w:spacing w:after="0"/>
        <w:contextualSpacing/>
      </w:pPr>
    </w:p>
    <w:p w14:paraId="6A9C022F" w14:textId="77777777" w:rsidR="00000000" w:rsidRDefault="00CD224D">
      <w:pPr>
        <w:spacing w:after="0"/>
        <w:contextualSpacing/>
        <w:rPr>
          <w:i/>
        </w:rPr>
      </w:pPr>
      <w:r>
        <w:rPr>
          <w:i/>
        </w:rPr>
        <w:t>NASA Launches Florida, Alabama, Mississippi, Louisiana, and Texas into Orbit: How America's Space Program Contributed to the Gulf South's Economi</w:t>
      </w:r>
      <w:r>
        <w:rPr>
          <w:i/>
        </w:rPr>
        <w:t>c Growth, Scientific Development, and Modernization during the late Twentieth Century</w:t>
      </w:r>
    </w:p>
    <w:p w14:paraId="7E0CB144" w14:textId="77777777" w:rsidR="00000000" w:rsidRDefault="00CD224D">
      <w:pPr>
        <w:spacing w:after="0"/>
        <w:contextualSpacing/>
      </w:pPr>
      <w:r>
        <w:t>Kevin M. Brady,</w:t>
      </w:r>
      <w:r>
        <w:tab/>
        <w:t>Tidewater Community College</w:t>
      </w:r>
    </w:p>
    <w:p w14:paraId="47F988FF" w14:textId="77777777" w:rsidR="00000000" w:rsidRDefault="00CD224D">
      <w:pPr>
        <w:spacing w:after="0"/>
        <w:contextualSpacing/>
      </w:pPr>
      <w:r>
        <w:tab/>
      </w:r>
    </w:p>
    <w:p w14:paraId="4B096BE3" w14:textId="77777777" w:rsidR="00000000" w:rsidRDefault="00CD224D">
      <w:pPr>
        <w:spacing w:after="0"/>
        <w:contextualSpacing/>
        <w:rPr>
          <w:i/>
        </w:rPr>
      </w:pPr>
      <w:r>
        <w:rPr>
          <w:i/>
        </w:rPr>
        <w:t xml:space="preserve">Music, High Culture, and Race in a Southern City: </w:t>
      </w:r>
    </w:p>
    <w:p w14:paraId="437CC7B8" w14:textId="77777777" w:rsidR="00000000" w:rsidRDefault="00CD224D">
      <w:pPr>
        <w:spacing w:after="0"/>
        <w:contextualSpacing/>
        <w:rPr>
          <w:i/>
        </w:rPr>
      </w:pPr>
      <w:r>
        <w:rPr>
          <w:i/>
        </w:rPr>
        <w:t xml:space="preserve">Macon, Georgia in the 1950s </w:t>
      </w:r>
    </w:p>
    <w:p w14:paraId="2506B909" w14:textId="77777777" w:rsidR="00000000" w:rsidRDefault="00CD224D">
      <w:pPr>
        <w:spacing w:after="0"/>
        <w:contextualSpacing/>
      </w:pPr>
      <w:r>
        <w:t>Robert Burnham, Middle Georgia State Univers</w:t>
      </w:r>
      <w:r>
        <w:t>ity</w:t>
      </w:r>
    </w:p>
    <w:p w14:paraId="0DF543EC" w14:textId="77777777" w:rsidR="00000000" w:rsidRDefault="00CD224D">
      <w:pPr>
        <w:spacing w:after="0"/>
        <w:contextualSpacing/>
      </w:pPr>
    </w:p>
    <w:p w14:paraId="153B6A50" w14:textId="77777777" w:rsidR="00000000" w:rsidRDefault="00CD224D">
      <w:pPr>
        <w:spacing w:after="0"/>
        <w:contextualSpacing/>
      </w:pPr>
      <w:r>
        <w:t>Chair and Discussant: Seth Weitz, Dalton State College</w:t>
      </w:r>
    </w:p>
    <w:p w14:paraId="236A2DAC" w14:textId="77777777" w:rsidR="00000000" w:rsidRDefault="00CD224D">
      <w:pPr>
        <w:spacing w:after="0" w:line="240" w:lineRule="auto"/>
        <w:rPr>
          <w:b/>
        </w:rPr>
      </w:pPr>
    </w:p>
    <w:p w14:paraId="3B66D236" w14:textId="77777777" w:rsidR="00000000" w:rsidRDefault="00CD224D">
      <w:pPr>
        <w:rPr>
          <w:b/>
        </w:rPr>
      </w:pPr>
      <w:r>
        <w:rPr>
          <w:b/>
        </w:rPr>
        <w:br w:type="page"/>
      </w:r>
    </w:p>
    <w:p w14:paraId="729B3A54" w14:textId="77777777" w:rsidR="00000000" w:rsidRDefault="00CD224D">
      <w:pPr>
        <w:spacing w:after="0" w:line="240" w:lineRule="auto"/>
      </w:pPr>
      <w:r>
        <w:rPr>
          <w:b/>
        </w:rPr>
        <w:lastRenderedPageBreak/>
        <w:t xml:space="preserve">Panel 5B: </w:t>
      </w:r>
      <w:r>
        <w:t>Heritage and Tourism in Modern Asia</w:t>
      </w:r>
      <w:r>
        <w:tab/>
      </w:r>
    </w:p>
    <w:p w14:paraId="4819AB1E" w14:textId="77777777" w:rsidR="00000000" w:rsidRDefault="00CD224D">
      <w:pPr>
        <w:spacing w:after="0" w:line="240" w:lineRule="auto"/>
      </w:pPr>
      <w:r>
        <w:t xml:space="preserve">Meeting Room: </w:t>
      </w:r>
      <w:r>
        <w:tab/>
        <w:t>Pegasus B</w:t>
      </w:r>
    </w:p>
    <w:p w14:paraId="1BC66874" w14:textId="77777777" w:rsidR="00000000" w:rsidRDefault="00CD224D">
      <w:pPr>
        <w:spacing w:after="0" w:line="240" w:lineRule="auto"/>
      </w:pPr>
    </w:p>
    <w:p w14:paraId="25A1F9B7" w14:textId="77777777" w:rsidR="00000000" w:rsidRDefault="00CD224D">
      <w:pPr>
        <w:spacing w:after="0" w:line="240" w:lineRule="auto"/>
        <w:rPr>
          <w:i/>
        </w:rPr>
      </w:pPr>
      <w:r>
        <w:rPr>
          <w:i/>
        </w:rPr>
        <w:t xml:space="preserve">The City of Tianjin in the </w:t>
      </w:r>
      <w:r>
        <w:rPr>
          <w:i/>
        </w:rPr>
        <w:t>Context of Cosmopolitan Urban Heritage and Identity Recreation</w:t>
      </w:r>
    </w:p>
    <w:p w14:paraId="51F5B793" w14:textId="77777777" w:rsidR="00000000" w:rsidRDefault="00CD224D">
      <w:pPr>
        <w:spacing w:after="0" w:line="240" w:lineRule="auto"/>
      </w:pPr>
      <w:r>
        <w:t>Hong Zhang, University of Central Florida</w:t>
      </w:r>
    </w:p>
    <w:p w14:paraId="5A9050ED" w14:textId="77777777" w:rsidR="00000000" w:rsidRDefault="00CD224D">
      <w:pPr>
        <w:spacing w:after="0" w:line="240" w:lineRule="auto"/>
      </w:pPr>
    </w:p>
    <w:p w14:paraId="6D7D7BB9" w14:textId="77777777" w:rsidR="00000000" w:rsidRDefault="00CD224D">
      <w:pPr>
        <w:spacing w:after="0" w:line="240" w:lineRule="auto"/>
        <w:rPr>
          <w:i/>
        </w:rPr>
      </w:pPr>
      <w:r>
        <w:rPr>
          <w:i/>
        </w:rPr>
        <w:t xml:space="preserve">Conquering Tourism: </w:t>
      </w:r>
    </w:p>
    <w:p w14:paraId="02004A11" w14:textId="77777777" w:rsidR="00000000" w:rsidRDefault="00CD224D">
      <w:pPr>
        <w:spacing w:after="0" w:line="240" w:lineRule="auto"/>
        <w:rPr>
          <w:i/>
        </w:rPr>
      </w:pPr>
      <w:r>
        <w:rPr>
          <w:i/>
        </w:rPr>
        <w:t>The Roots and Effects of Tourism in Occupation-era Japan</w:t>
      </w:r>
    </w:p>
    <w:p w14:paraId="60262A57" w14:textId="77777777" w:rsidR="00000000" w:rsidRDefault="00CD224D">
      <w:pPr>
        <w:spacing w:after="0" w:line="240" w:lineRule="auto"/>
      </w:pPr>
      <w:r>
        <w:t>Christian Lazenby, University of North Florida</w:t>
      </w:r>
    </w:p>
    <w:p w14:paraId="33334657" w14:textId="77777777" w:rsidR="00000000" w:rsidRDefault="00CD224D">
      <w:pPr>
        <w:spacing w:after="0" w:line="240" w:lineRule="auto"/>
      </w:pPr>
    </w:p>
    <w:p w14:paraId="511E5650" w14:textId="77777777" w:rsidR="00000000" w:rsidRDefault="00CD224D">
      <w:pPr>
        <w:spacing w:after="0" w:line="240" w:lineRule="auto"/>
      </w:pPr>
      <w:r>
        <w:t>Chair and Discussant: Su</w:t>
      </w:r>
      <w:r>
        <w:t>ngshin Kim, University of North Georgia</w:t>
      </w:r>
    </w:p>
    <w:p w14:paraId="13E22BAF" w14:textId="77777777" w:rsidR="00000000" w:rsidRDefault="00CD224D">
      <w:pPr>
        <w:spacing w:after="0" w:line="240" w:lineRule="auto"/>
        <w:rPr>
          <w:b/>
        </w:rPr>
      </w:pPr>
    </w:p>
    <w:p w14:paraId="66B28C46" w14:textId="77777777" w:rsidR="00000000" w:rsidRDefault="00CD224D">
      <w:pPr>
        <w:spacing w:after="0" w:line="240" w:lineRule="auto"/>
        <w:rPr>
          <w:b/>
        </w:rPr>
      </w:pPr>
    </w:p>
    <w:p w14:paraId="6ABC4001" w14:textId="77777777" w:rsidR="00000000" w:rsidRDefault="00CD224D">
      <w:pPr>
        <w:spacing w:after="0" w:line="240" w:lineRule="auto"/>
      </w:pPr>
      <w:r>
        <w:rPr>
          <w:b/>
        </w:rPr>
        <w:t xml:space="preserve">Panel 5C: </w:t>
      </w:r>
      <w:r>
        <w:t>Politics and Culture in the Contemporary World</w:t>
      </w:r>
    </w:p>
    <w:p w14:paraId="52F059C1" w14:textId="77777777" w:rsidR="00000000" w:rsidRDefault="00CD224D">
      <w:pPr>
        <w:spacing w:after="0" w:line="240" w:lineRule="auto"/>
      </w:pPr>
      <w:r>
        <w:t>Meeting Room: Pegasus C</w:t>
      </w:r>
    </w:p>
    <w:p w14:paraId="69B01076" w14:textId="77777777" w:rsidR="00000000" w:rsidRDefault="00CD224D">
      <w:pPr>
        <w:spacing w:after="0" w:line="240" w:lineRule="auto"/>
      </w:pPr>
    </w:p>
    <w:p w14:paraId="2274666C" w14:textId="77777777" w:rsidR="00000000" w:rsidRDefault="00CD224D">
      <w:pPr>
        <w:spacing w:after="0" w:line="240" w:lineRule="auto"/>
        <w:rPr>
          <w:i/>
        </w:rPr>
      </w:pPr>
      <w:r>
        <w:rPr>
          <w:i/>
        </w:rPr>
        <w:t>Two or Three Turnovers: Mexico and Taiwan since 2000</w:t>
      </w:r>
    </w:p>
    <w:p w14:paraId="6689F1C2" w14:textId="77777777" w:rsidR="00000000" w:rsidRDefault="00CD224D">
      <w:pPr>
        <w:spacing w:after="0" w:line="240" w:lineRule="auto"/>
      </w:pPr>
      <w:r>
        <w:t>Jack McTague, Saint Leo University</w:t>
      </w:r>
    </w:p>
    <w:p w14:paraId="550C85FA" w14:textId="77777777" w:rsidR="00000000" w:rsidRDefault="00CD224D">
      <w:pPr>
        <w:spacing w:after="0" w:line="240" w:lineRule="auto"/>
      </w:pPr>
    </w:p>
    <w:p w14:paraId="5C7CB43D" w14:textId="77777777" w:rsidR="00000000" w:rsidRDefault="00CD224D">
      <w:pPr>
        <w:spacing w:after="0" w:line="240" w:lineRule="auto"/>
        <w:rPr>
          <w:i/>
        </w:rPr>
      </w:pPr>
      <w:r>
        <w:rPr>
          <w:i/>
        </w:rPr>
        <w:t xml:space="preserve">Maintaining a Front: </w:t>
      </w:r>
    </w:p>
    <w:p w14:paraId="371B81FF" w14:textId="77777777" w:rsidR="00000000" w:rsidRDefault="00CD224D">
      <w:pPr>
        <w:spacing w:after="0" w:line="240" w:lineRule="auto"/>
        <w:rPr>
          <w:i/>
        </w:rPr>
      </w:pPr>
      <w:r>
        <w:rPr>
          <w:i/>
        </w:rPr>
        <w:t xml:space="preserve">US-Lebanese Cold War </w:t>
      </w:r>
      <w:r>
        <w:rPr>
          <w:i/>
        </w:rPr>
        <w:t>Relations and the 1958 Intervention</w:t>
      </w:r>
    </w:p>
    <w:p w14:paraId="3556D473" w14:textId="77777777" w:rsidR="00000000" w:rsidRDefault="00CD224D">
      <w:pPr>
        <w:spacing w:after="0" w:line="240" w:lineRule="auto"/>
        <w:rPr>
          <w:lang w:val="es-PE"/>
        </w:rPr>
      </w:pPr>
      <w:r>
        <w:rPr>
          <w:lang w:val="es-PE"/>
        </w:rPr>
        <w:t>Douglas Provenzano, Florida Atlantic University</w:t>
      </w:r>
      <w:r>
        <w:rPr>
          <w:lang w:val="es-PE"/>
        </w:rPr>
        <w:tab/>
      </w:r>
    </w:p>
    <w:p w14:paraId="5F211E2F" w14:textId="77777777" w:rsidR="00000000" w:rsidRDefault="00CD224D">
      <w:pPr>
        <w:spacing w:after="0" w:line="240" w:lineRule="auto"/>
        <w:rPr>
          <w:lang w:val="es-PE"/>
        </w:rPr>
      </w:pPr>
    </w:p>
    <w:p w14:paraId="148FEC2F" w14:textId="77777777" w:rsidR="00000000" w:rsidRDefault="00CD224D">
      <w:pPr>
        <w:spacing w:after="0" w:line="240" w:lineRule="auto"/>
      </w:pPr>
      <w:r>
        <w:t>Chair and Discussant: Marco Rimanelli, Saint Leo University</w:t>
      </w:r>
    </w:p>
    <w:p w14:paraId="70648B42" w14:textId="77777777" w:rsidR="00000000" w:rsidRDefault="00CD224D">
      <w:pPr>
        <w:spacing w:after="0" w:line="240" w:lineRule="auto"/>
      </w:pPr>
    </w:p>
    <w:p w14:paraId="5C3F480E" w14:textId="77777777" w:rsidR="00000000" w:rsidRDefault="00CD224D">
      <w:pPr>
        <w:rPr>
          <w:b/>
        </w:rPr>
      </w:pPr>
      <w:r>
        <w:rPr>
          <w:b/>
        </w:rPr>
        <w:br w:type="page"/>
      </w:r>
    </w:p>
    <w:p w14:paraId="02BC1C47" w14:textId="77777777" w:rsidR="00000000" w:rsidRDefault="00CD224D">
      <w:pPr>
        <w:spacing w:after="0" w:line="240" w:lineRule="auto"/>
      </w:pPr>
      <w:r>
        <w:rPr>
          <w:b/>
        </w:rPr>
        <w:lastRenderedPageBreak/>
        <w:t>Panel 5D</w:t>
      </w:r>
      <w:r>
        <w:t>: Popular and Material Culture in the Twentieth-Century US</w:t>
      </w:r>
    </w:p>
    <w:p w14:paraId="05958572" w14:textId="77777777" w:rsidR="00000000" w:rsidRDefault="00CD224D">
      <w:pPr>
        <w:spacing w:after="0" w:line="240" w:lineRule="auto"/>
      </w:pPr>
      <w:r>
        <w:t>Meeting Room: Pegasus G</w:t>
      </w:r>
    </w:p>
    <w:p w14:paraId="542D1BFD" w14:textId="77777777" w:rsidR="00000000" w:rsidRDefault="00CD224D">
      <w:pPr>
        <w:spacing w:after="0" w:line="240" w:lineRule="auto"/>
      </w:pPr>
    </w:p>
    <w:p w14:paraId="6197A4DF" w14:textId="77777777" w:rsidR="00000000" w:rsidRDefault="00CD224D">
      <w:pPr>
        <w:spacing w:after="0" w:line="240" w:lineRule="auto"/>
        <w:rPr>
          <w:i/>
        </w:rPr>
      </w:pPr>
      <w:r>
        <w:rPr>
          <w:i/>
        </w:rPr>
        <w:t xml:space="preserve">How the Bubble </w:t>
      </w:r>
      <w:r>
        <w:rPr>
          <w:i/>
        </w:rPr>
        <w:t>Burst: Rise and Decline of the Chevrolet Impala</w:t>
      </w:r>
    </w:p>
    <w:p w14:paraId="119CE61E" w14:textId="77777777" w:rsidR="00000000" w:rsidRDefault="00CD224D">
      <w:pPr>
        <w:spacing w:after="0" w:line="240" w:lineRule="auto"/>
      </w:pPr>
      <w:r>
        <w:t>Luis Santana García, University of Central Florida</w:t>
      </w:r>
    </w:p>
    <w:p w14:paraId="4B34BDFA" w14:textId="77777777" w:rsidR="00000000" w:rsidRDefault="00CD224D">
      <w:pPr>
        <w:spacing w:after="0" w:line="240" w:lineRule="auto"/>
      </w:pPr>
    </w:p>
    <w:p w14:paraId="4168F8AF" w14:textId="77777777" w:rsidR="00000000" w:rsidRDefault="00CD224D">
      <w:pPr>
        <w:spacing w:after="0" w:line="240" w:lineRule="auto"/>
        <w:rPr>
          <w:i/>
        </w:rPr>
      </w:pPr>
      <w:r>
        <w:rPr>
          <w:i/>
        </w:rPr>
        <w:t>American Royalty: The Business of Beauty Pageants</w:t>
      </w:r>
    </w:p>
    <w:p w14:paraId="73193BBF" w14:textId="77777777" w:rsidR="00000000" w:rsidRDefault="00CD224D">
      <w:pPr>
        <w:spacing w:after="0" w:line="240" w:lineRule="auto"/>
      </w:pPr>
      <w:r>
        <w:t>Rhonda Cifone, Florida Atlantic University</w:t>
      </w:r>
    </w:p>
    <w:p w14:paraId="2A15F6FD" w14:textId="77777777" w:rsidR="00000000" w:rsidRDefault="00CD224D">
      <w:pPr>
        <w:spacing w:after="0" w:line="240" w:lineRule="auto"/>
      </w:pPr>
    </w:p>
    <w:p w14:paraId="27B11144" w14:textId="77777777" w:rsidR="00000000" w:rsidRDefault="00CD224D">
      <w:pPr>
        <w:spacing w:after="0" w:line="240" w:lineRule="auto"/>
        <w:rPr>
          <w:i/>
        </w:rPr>
      </w:pPr>
      <w:r>
        <w:rPr>
          <w:i/>
        </w:rPr>
        <w:t xml:space="preserve">Market is Always Right: Jeff </w:t>
      </w:r>
      <w:r>
        <w:rPr>
          <w:i/>
        </w:rPr>
        <w:t>Koons' Made in Heaven (1989-91)</w:t>
      </w:r>
    </w:p>
    <w:p w14:paraId="4EF030DF" w14:textId="77777777" w:rsidR="00000000" w:rsidRDefault="00CD224D">
      <w:pPr>
        <w:spacing w:after="0" w:line="240" w:lineRule="auto"/>
      </w:pPr>
      <w:r>
        <w:t>Gisela Alvarez, Stetson University</w:t>
      </w:r>
    </w:p>
    <w:p w14:paraId="6F8FCCAD" w14:textId="77777777" w:rsidR="00000000" w:rsidRDefault="00CD224D">
      <w:pPr>
        <w:spacing w:after="0" w:line="240" w:lineRule="auto"/>
      </w:pPr>
    </w:p>
    <w:p w14:paraId="7AABF7BD" w14:textId="77777777" w:rsidR="00000000" w:rsidRDefault="00CD224D">
      <w:pPr>
        <w:spacing w:after="0" w:line="240" w:lineRule="auto"/>
        <w:rPr>
          <w:i/>
        </w:rPr>
      </w:pPr>
      <w:r>
        <w:rPr>
          <w:i/>
        </w:rPr>
        <w:t>Cleopatra: The Story of Cinematic Distortion</w:t>
      </w:r>
    </w:p>
    <w:p w14:paraId="324C0745" w14:textId="77777777" w:rsidR="00000000" w:rsidRDefault="00CD224D">
      <w:pPr>
        <w:spacing w:after="0" w:line="240" w:lineRule="auto"/>
      </w:pPr>
      <w:r>
        <w:t xml:space="preserve">Andrea Schwab, Florida Atlantic University </w:t>
      </w:r>
    </w:p>
    <w:p w14:paraId="29BFB46A" w14:textId="77777777" w:rsidR="00000000" w:rsidRDefault="00CD224D">
      <w:pPr>
        <w:spacing w:after="0" w:line="240" w:lineRule="auto"/>
      </w:pPr>
    </w:p>
    <w:p w14:paraId="3A7911E3" w14:textId="77777777" w:rsidR="00000000" w:rsidRDefault="00CD224D">
      <w:pPr>
        <w:spacing w:after="0" w:line="240" w:lineRule="auto"/>
      </w:pPr>
      <w:r>
        <w:t>Chair and Discussant: Heather R. Parker, Saint Leo University</w:t>
      </w:r>
    </w:p>
    <w:p w14:paraId="51B000F7" w14:textId="77777777" w:rsidR="00000000" w:rsidRDefault="00CD224D">
      <w:pPr>
        <w:spacing w:after="0" w:line="240" w:lineRule="auto"/>
        <w:rPr>
          <w:b/>
        </w:rPr>
      </w:pPr>
      <w:r>
        <w:rPr>
          <w:b/>
        </w:rPr>
        <w:br w:type="page"/>
      </w:r>
    </w:p>
    <w:p w14:paraId="6821D2DA" w14:textId="77777777" w:rsidR="00000000" w:rsidRDefault="00CD224D">
      <w:pPr>
        <w:spacing w:after="0" w:line="240" w:lineRule="auto"/>
        <w:rPr>
          <w:b/>
          <w:u w:val="single"/>
        </w:rPr>
      </w:pPr>
      <w:r>
        <w:rPr>
          <w:b/>
          <w:u w:val="single"/>
        </w:rPr>
        <w:lastRenderedPageBreak/>
        <w:t>Session Six: Saturday, 10:30 AM-11</w:t>
      </w:r>
      <w:r>
        <w:rPr>
          <w:b/>
          <w:u w:val="single"/>
        </w:rPr>
        <w:t>:45 AM</w:t>
      </w:r>
    </w:p>
    <w:p w14:paraId="74A2EE34" w14:textId="77777777" w:rsidR="00000000" w:rsidRDefault="00CD224D">
      <w:pPr>
        <w:spacing w:after="0" w:line="240" w:lineRule="auto"/>
      </w:pPr>
      <w:r>
        <w:rPr>
          <w:b/>
        </w:rPr>
        <w:t>Panel 6A</w:t>
      </w:r>
      <w:r>
        <w:t xml:space="preserve">: A World in Flux, I: </w:t>
      </w:r>
    </w:p>
    <w:p w14:paraId="29992825" w14:textId="77777777" w:rsidR="00000000" w:rsidRDefault="00CD224D">
      <w:pPr>
        <w:spacing w:after="0" w:line="240" w:lineRule="auto"/>
      </w:pPr>
      <w:r>
        <w:t>Empires, Nations, and Movements in the Twentieth Century</w:t>
      </w:r>
    </w:p>
    <w:p w14:paraId="73A5D29A" w14:textId="77777777" w:rsidR="00000000" w:rsidRDefault="00CD224D">
      <w:pPr>
        <w:spacing w:after="0" w:line="240" w:lineRule="auto"/>
      </w:pPr>
      <w:r>
        <w:t>Meeting Room: Pegasus A</w:t>
      </w:r>
    </w:p>
    <w:p w14:paraId="3B8D62DE" w14:textId="77777777" w:rsidR="00000000" w:rsidRDefault="00CD224D">
      <w:pPr>
        <w:spacing w:after="0" w:line="240" w:lineRule="auto"/>
      </w:pPr>
    </w:p>
    <w:p w14:paraId="3A16C17B" w14:textId="77777777" w:rsidR="00000000" w:rsidRDefault="00CD224D">
      <w:pPr>
        <w:spacing w:after="0" w:line="240" w:lineRule="auto"/>
        <w:rPr>
          <w:i/>
        </w:rPr>
      </w:pPr>
      <w:r>
        <w:rPr>
          <w:i/>
        </w:rPr>
        <w:t>The Uses of Contention: Writing about "Indian Unrest" around 1910</w:t>
      </w:r>
    </w:p>
    <w:p w14:paraId="16095591" w14:textId="77777777" w:rsidR="00000000" w:rsidRDefault="00CD224D">
      <w:pPr>
        <w:spacing w:after="0" w:line="240" w:lineRule="auto"/>
      </w:pPr>
      <w:r>
        <w:t>Ian Christopher Fletcher, Georgia State University</w:t>
      </w:r>
    </w:p>
    <w:p w14:paraId="7F2452E5" w14:textId="77777777" w:rsidR="00000000" w:rsidRDefault="00CD224D">
      <w:pPr>
        <w:spacing w:after="0" w:line="240" w:lineRule="auto"/>
      </w:pPr>
    </w:p>
    <w:p w14:paraId="2F8D1660" w14:textId="77777777" w:rsidR="00000000" w:rsidRDefault="00CD224D">
      <w:pPr>
        <w:spacing w:after="0" w:line="240" w:lineRule="auto"/>
        <w:rPr>
          <w:i/>
        </w:rPr>
      </w:pPr>
      <w:r>
        <w:rPr>
          <w:i/>
        </w:rPr>
        <w:t>Transpacific Conne</w:t>
      </w:r>
      <w:r>
        <w:rPr>
          <w:i/>
        </w:rPr>
        <w:t xml:space="preserve">ctions: </w:t>
      </w:r>
    </w:p>
    <w:p w14:paraId="52A02C07" w14:textId="77777777" w:rsidR="00000000" w:rsidRDefault="00CD224D">
      <w:pPr>
        <w:spacing w:after="0" w:line="240" w:lineRule="auto"/>
        <w:rPr>
          <w:i/>
        </w:rPr>
      </w:pPr>
      <w:r>
        <w:rPr>
          <w:i/>
        </w:rPr>
        <w:t>Japan and the Japanese in The Advocate of Peace, 1905-1914</w:t>
      </w:r>
    </w:p>
    <w:p w14:paraId="65C5E980" w14:textId="77777777" w:rsidR="00000000" w:rsidRDefault="00CD224D">
      <w:pPr>
        <w:spacing w:after="0" w:line="240" w:lineRule="auto"/>
      </w:pPr>
      <w:r>
        <w:t>Wendy Giere-Frye, Georgia State University</w:t>
      </w:r>
    </w:p>
    <w:p w14:paraId="749BAEFC" w14:textId="77777777" w:rsidR="00000000" w:rsidRDefault="00CD224D">
      <w:pPr>
        <w:spacing w:after="0" w:line="240" w:lineRule="auto"/>
      </w:pPr>
    </w:p>
    <w:p w14:paraId="1394F16F" w14:textId="77777777" w:rsidR="00000000" w:rsidRDefault="00CD224D">
      <w:pPr>
        <w:spacing w:after="0" w:line="240" w:lineRule="auto"/>
        <w:rPr>
          <w:i/>
        </w:rPr>
      </w:pPr>
      <w:r>
        <w:rPr>
          <w:i/>
        </w:rPr>
        <w:t xml:space="preserve">Crucible of Nations?: </w:t>
      </w:r>
    </w:p>
    <w:p w14:paraId="53FEFAC7" w14:textId="77777777" w:rsidR="00000000" w:rsidRDefault="00CD224D">
      <w:pPr>
        <w:spacing w:after="0" w:line="240" w:lineRule="auto"/>
        <w:rPr>
          <w:i/>
        </w:rPr>
      </w:pPr>
      <w:r>
        <w:rPr>
          <w:i/>
        </w:rPr>
        <w:t>The Great War and the Rise of Flemish Nationalism</w:t>
      </w:r>
    </w:p>
    <w:p w14:paraId="77E77AC2" w14:textId="77777777" w:rsidR="00000000" w:rsidRDefault="00CD224D">
      <w:pPr>
        <w:spacing w:after="0" w:line="240" w:lineRule="auto"/>
      </w:pPr>
      <w:r>
        <w:t>Kurt Guldentops, University of California-Los Angeles</w:t>
      </w:r>
    </w:p>
    <w:p w14:paraId="065D55D9" w14:textId="77777777" w:rsidR="00000000" w:rsidRDefault="00CD224D">
      <w:pPr>
        <w:spacing w:after="0" w:line="240" w:lineRule="auto"/>
      </w:pPr>
    </w:p>
    <w:p w14:paraId="45B31290" w14:textId="77777777" w:rsidR="00000000" w:rsidRDefault="00CD224D">
      <w:pPr>
        <w:spacing w:after="0" w:line="240" w:lineRule="auto"/>
      </w:pPr>
      <w:r>
        <w:t>Chair: Sungshin Kim, University of North Georgia</w:t>
      </w:r>
    </w:p>
    <w:p w14:paraId="01DC0904" w14:textId="77777777" w:rsidR="00000000" w:rsidRDefault="00CD224D">
      <w:pPr>
        <w:spacing w:after="0" w:line="240" w:lineRule="auto"/>
      </w:pPr>
      <w:r>
        <w:t>Discussant: Karen Huber, Wesleyan College</w:t>
      </w:r>
    </w:p>
    <w:p w14:paraId="715284BD" w14:textId="77777777" w:rsidR="00000000" w:rsidRDefault="00CD224D">
      <w:pPr>
        <w:spacing w:after="0" w:line="240" w:lineRule="auto"/>
      </w:pPr>
    </w:p>
    <w:p w14:paraId="05BB3FE6" w14:textId="77777777" w:rsidR="00000000" w:rsidRDefault="00CD224D">
      <w:pPr>
        <w:spacing w:after="0" w:line="240" w:lineRule="auto"/>
        <w:rPr>
          <w:b/>
        </w:rPr>
      </w:pPr>
    </w:p>
    <w:p w14:paraId="7B8F210F" w14:textId="77777777" w:rsidR="00000000" w:rsidRDefault="00CD224D">
      <w:pPr>
        <w:spacing w:after="0" w:line="240" w:lineRule="auto"/>
        <w:contextualSpacing/>
      </w:pPr>
      <w:r>
        <w:rPr>
          <w:b/>
        </w:rPr>
        <w:t>Panel 6B</w:t>
      </w:r>
      <w:r>
        <w:t>: The Sunshine Factory: Florida and the Environment</w:t>
      </w:r>
    </w:p>
    <w:p w14:paraId="3CF439BB" w14:textId="77777777" w:rsidR="00000000" w:rsidRDefault="00CD224D">
      <w:pPr>
        <w:spacing w:after="0" w:line="240" w:lineRule="auto"/>
        <w:contextualSpacing/>
      </w:pPr>
      <w:r>
        <w:t>Special Interest Section: Florida History</w:t>
      </w:r>
    </w:p>
    <w:p w14:paraId="00578963" w14:textId="77777777" w:rsidR="00000000" w:rsidRDefault="00CD224D">
      <w:pPr>
        <w:spacing w:after="0" w:line="240" w:lineRule="auto"/>
        <w:contextualSpacing/>
      </w:pPr>
      <w:r>
        <w:t>Meeting Room: Pegasus B</w:t>
      </w:r>
    </w:p>
    <w:p w14:paraId="393E5543" w14:textId="77777777" w:rsidR="00000000" w:rsidRDefault="00CD224D">
      <w:pPr>
        <w:spacing w:after="0" w:line="240" w:lineRule="auto"/>
        <w:contextualSpacing/>
      </w:pPr>
    </w:p>
    <w:p w14:paraId="2759AAF5" w14:textId="77777777" w:rsidR="00000000" w:rsidRDefault="00CD224D">
      <w:pPr>
        <w:spacing w:after="0" w:line="240" w:lineRule="auto"/>
        <w:contextualSpacing/>
        <w:rPr>
          <w:i/>
        </w:rPr>
      </w:pPr>
      <w:r>
        <w:rPr>
          <w:i/>
        </w:rPr>
        <w:t xml:space="preserve">Technological Change and Industrial </w:t>
      </w:r>
      <w:r>
        <w:rPr>
          <w:i/>
        </w:rPr>
        <w:t>Antagonism in Florida's Phosphate Mines, 1900-1930</w:t>
      </w:r>
    </w:p>
    <w:p w14:paraId="36004309" w14:textId="77777777" w:rsidR="00000000" w:rsidRDefault="00CD224D">
      <w:pPr>
        <w:spacing w:after="0" w:line="240" w:lineRule="auto"/>
        <w:contextualSpacing/>
      </w:pPr>
      <w:r>
        <w:t>Terrell Orr, University of Central Florida</w:t>
      </w:r>
      <w:r>
        <w:tab/>
      </w:r>
    </w:p>
    <w:p w14:paraId="4318756E" w14:textId="77777777" w:rsidR="00000000" w:rsidRDefault="00CD224D">
      <w:pPr>
        <w:spacing w:after="0" w:line="240" w:lineRule="auto"/>
        <w:contextualSpacing/>
      </w:pPr>
    </w:p>
    <w:p w14:paraId="1C5DC98A" w14:textId="77777777" w:rsidR="00000000" w:rsidRDefault="00CD224D">
      <w:pPr>
        <w:spacing w:after="0" w:line="240" w:lineRule="auto"/>
        <w:contextualSpacing/>
        <w:rPr>
          <w:i/>
        </w:rPr>
      </w:pPr>
      <w:r>
        <w:rPr>
          <w:i/>
        </w:rPr>
        <w:t>Kathryn Abbey Hanna: Florida's Forgotten Environmental Historian</w:t>
      </w:r>
    </w:p>
    <w:p w14:paraId="55097F09" w14:textId="77777777" w:rsidR="00000000" w:rsidRDefault="00CD224D">
      <w:pPr>
        <w:spacing w:after="0" w:line="240" w:lineRule="auto"/>
        <w:contextualSpacing/>
      </w:pPr>
      <w:r>
        <w:t>Danielle Kendrick, University of North Florida</w:t>
      </w:r>
    </w:p>
    <w:p w14:paraId="685B562E" w14:textId="77777777" w:rsidR="00000000" w:rsidRDefault="00CD224D">
      <w:pPr>
        <w:spacing w:after="0" w:line="240" w:lineRule="auto"/>
        <w:contextualSpacing/>
      </w:pPr>
    </w:p>
    <w:p w14:paraId="130621B8" w14:textId="77777777" w:rsidR="00000000" w:rsidRDefault="00CD224D">
      <w:pPr>
        <w:spacing w:after="0" w:line="240" w:lineRule="auto"/>
        <w:contextualSpacing/>
        <w:rPr>
          <w:i/>
        </w:rPr>
      </w:pPr>
      <w:r>
        <w:rPr>
          <w:i/>
        </w:rPr>
        <w:t>Growing Tropical Miami: Naturalism, Anti-Indust</w:t>
      </w:r>
      <w:r>
        <w:rPr>
          <w:i/>
        </w:rPr>
        <w:t>rialism, and the Realization of the American Exotic</w:t>
      </w:r>
    </w:p>
    <w:p w14:paraId="6D483EBF" w14:textId="77777777" w:rsidR="00000000" w:rsidRDefault="00CD224D">
      <w:pPr>
        <w:spacing w:after="0" w:line="240" w:lineRule="auto"/>
        <w:contextualSpacing/>
      </w:pPr>
      <w:r>
        <w:t>John K. Babb, Florida International University</w:t>
      </w:r>
    </w:p>
    <w:p w14:paraId="079C1A5B" w14:textId="77777777" w:rsidR="00000000" w:rsidRDefault="00CD224D">
      <w:pPr>
        <w:spacing w:after="0" w:line="240" w:lineRule="auto"/>
        <w:contextualSpacing/>
      </w:pPr>
    </w:p>
    <w:p w14:paraId="0AABB701" w14:textId="77777777" w:rsidR="00000000" w:rsidRDefault="00CD224D">
      <w:pPr>
        <w:spacing w:after="0" w:line="240" w:lineRule="auto"/>
        <w:contextualSpacing/>
      </w:pPr>
      <w:r>
        <w:t>Chair: Sean McMahon, Florida Gateway College</w:t>
      </w:r>
    </w:p>
    <w:p w14:paraId="78985FB3" w14:textId="77777777" w:rsidR="00000000" w:rsidRDefault="00CD224D">
      <w:pPr>
        <w:spacing w:after="0" w:line="240" w:lineRule="auto"/>
        <w:contextualSpacing/>
      </w:pPr>
      <w:r>
        <w:t>Discussant: Leslie Kemp Poole, Rollins College</w:t>
      </w:r>
    </w:p>
    <w:p w14:paraId="089C5B07" w14:textId="77777777" w:rsidR="00000000" w:rsidRDefault="00CD224D">
      <w:pPr>
        <w:spacing w:after="0" w:line="240" w:lineRule="auto"/>
        <w:rPr>
          <w:b/>
        </w:rPr>
      </w:pPr>
    </w:p>
    <w:p w14:paraId="715CDEE7" w14:textId="77777777" w:rsidR="00000000" w:rsidRDefault="00CD224D">
      <w:pPr>
        <w:rPr>
          <w:b/>
        </w:rPr>
      </w:pPr>
      <w:r>
        <w:rPr>
          <w:b/>
        </w:rPr>
        <w:br w:type="page"/>
      </w:r>
    </w:p>
    <w:p w14:paraId="12E02913" w14:textId="77777777" w:rsidR="00000000" w:rsidRDefault="00CD224D">
      <w:pPr>
        <w:spacing w:after="0" w:line="240" w:lineRule="auto"/>
      </w:pPr>
      <w:r>
        <w:rPr>
          <w:b/>
        </w:rPr>
        <w:lastRenderedPageBreak/>
        <w:t xml:space="preserve">Panel 6C: </w:t>
      </w:r>
      <w:r>
        <w:t>The Early Roots of European Ideas and Institutions</w:t>
      </w:r>
    </w:p>
    <w:p w14:paraId="3C9479C5" w14:textId="77777777" w:rsidR="00000000" w:rsidRDefault="00CD224D">
      <w:pPr>
        <w:spacing w:after="0" w:line="240" w:lineRule="auto"/>
      </w:pPr>
      <w:r>
        <w:t>Meeting Room: Pegasus C</w:t>
      </w:r>
    </w:p>
    <w:p w14:paraId="2710596D" w14:textId="77777777" w:rsidR="00000000" w:rsidRDefault="00CD224D">
      <w:pPr>
        <w:spacing w:after="0" w:line="240" w:lineRule="auto"/>
      </w:pPr>
    </w:p>
    <w:p w14:paraId="394382CA" w14:textId="77777777" w:rsidR="00000000" w:rsidRDefault="00CD224D">
      <w:pPr>
        <w:spacing w:after="0" w:line="240" w:lineRule="auto"/>
        <w:rPr>
          <w:i/>
        </w:rPr>
      </w:pPr>
      <w:r>
        <w:rPr>
          <w:i/>
        </w:rPr>
        <w:t>Charlemagne: Imperial Intentions</w:t>
      </w:r>
    </w:p>
    <w:p w14:paraId="6DFD5134" w14:textId="77777777" w:rsidR="00000000" w:rsidRDefault="00CD224D">
      <w:pPr>
        <w:spacing w:after="0" w:line="240" w:lineRule="auto"/>
      </w:pPr>
      <w:r>
        <w:t>Alexander R. Everts, Florida State University</w:t>
      </w:r>
    </w:p>
    <w:p w14:paraId="2A211F38" w14:textId="77777777" w:rsidR="00000000" w:rsidRDefault="00CD224D">
      <w:pPr>
        <w:spacing w:after="0" w:line="240" w:lineRule="auto"/>
      </w:pPr>
    </w:p>
    <w:p w14:paraId="53B76D67" w14:textId="77777777" w:rsidR="00000000" w:rsidRDefault="00CD224D">
      <w:pPr>
        <w:spacing w:after="0" w:line="240" w:lineRule="auto"/>
        <w:rPr>
          <w:i/>
        </w:rPr>
      </w:pPr>
      <w:r>
        <w:rPr>
          <w:i/>
        </w:rPr>
        <w:t xml:space="preserve">The Superior Generals and Jesuit </w:t>
      </w:r>
      <w:r>
        <w:rPr>
          <w:i/>
        </w:rPr>
        <w:t>Indian Province: The Development of the Jesuit Missionary Strategy in the Sixteenth Century</w:t>
      </w:r>
    </w:p>
    <w:p w14:paraId="3EECDBE3" w14:textId="77777777" w:rsidR="00000000" w:rsidRDefault="00CD224D">
      <w:pPr>
        <w:spacing w:after="0" w:line="240" w:lineRule="auto"/>
      </w:pPr>
      <w:r>
        <w:t xml:space="preserve">Liubou Dzihanau-Vnukousky, </w:t>
      </w:r>
    </w:p>
    <w:p w14:paraId="1FBC7AA5" w14:textId="77777777" w:rsidR="00000000" w:rsidRDefault="00CD224D">
      <w:pPr>
        <w:spacing w:after="0" w:line="240" w:lineRule="auto"/>
      </w:pPr>
      <w:r>
        <w:t>Belorussian State University (Belarus)</w:t>
      </w:r>
    </w:p>
    <w:p w14:paraId="1CB9C3FE" w14:textId="77777777" w:rsidR="00000000" w:rsidRDefault="00CD224D">
      <w:pPr>
        <w:spacing w:after="0" w:line="240" w:lineRule="auto"/>
      </w:pPr>
    </w:p>
    <w:p w14:paraId="1DA095A8" w14:textId="77777777" w:rsidR="00000000" w:rsidRDefault="00CD224D">
      <w:pPr>
        <w:spacing w:after="0" w:line="240" w:lineRule="auto"/>
        <w:rPr>
          <w:i/>
        </w:rPr>
      </w:pPr>
      <w:r>
        <w:rPr>
          <w:i/>
        </w:rPr>
        <w:t>O'Reilly and the Effectiveness of the Bourbon Reforms, 1763-1769</w:t>
      </w:r>
    </w:p>
    <w:p w14:paraId="349A1238" w14:textId="77777777" w:rsidR="00000000" w:rsidRDefault="00CD224D">
      <w:pPr>
        <w:spacing w:after="0" w:line="240" w:lineRule="auto"/>
      </w:pPr>
      <w:r>
        <w:t>Sean Mallen, Florida Atlantic U</w:t>
      </w:r>
      <w:r>
        <w:t>niversity</w:t>
      </w:r>
    </w:p>
    <w:p w14:paraId="15B9AD10" w14:textId="77777777" w:rsidR="00000000" w:rsidRDefault="00CD224D">
      <w:pPr>
        <w:spacing w:after="0" w:line="240" w:lineRule="auto"/>
      </w:pPr>
    </w:p>
    <w:p w14:paraId="0F30F391" w14:textId="77777777" w:rsidR="00000000" w:rsidRDefault="00CD224D">
      <w:pPr>
        <w:spacing w:after="0" w:line="240" w:lineRule="auto"/>
        <w:rPr>
          <w:i/>
        </w:rPr>
      </w:pPr>
      <w:r>
        <w:rPr>
          <w:i/>
        </w:rPr>
        <w:t xml:space="preserve">Linnaeus and Buffon’s Ornithological Methodology </w:t>
      </w:r>
    </w:p>
    <w:p w14:paraId="63FCB05B" w14:textId="77777777" w:rsidR="00000000" w:rsidRDefault="00CD224D">
      <w:pPr>
        <w:spacing w:after="0" w:line="240" w:lineRule="auto"/>
        <w:rPr>
          <w:i/>
        </w:rPr>
      </w:pPr>
      <w:r>
        <w:rPr>
          <w:i/>
        </w:rPr>
        <w:t>during the Age of Enlightenment</w:t>
      </w:r>
    </w:p>
    <w:p w14:paraId="7006731D" w14:textId="77777777" w:rsidR="00000000" w:rsidRDefault="00CD224D">
      <w:pPr>
        <w:spacing w:after="0" w:line="240" w:lineRule="auto"/>
      </w:pPr>
      <w:r>
        <w:t xml:space="preserve">Siddharth Satishchandran, Florida Atlantic University </w:t>
      </w:r>
    </w:p>
    <w:p w14:paraId="427B1A7E" w14:textId="77777777" w:rsidR="00000000" w:rsidRDefault="00CD224D">
      <w:pPr>
        <w:tabs>
          <w:tab w:val="left" w:pos="2146"/>
        </w:tabs>
        <w:spacing w:after="0" w:line="240" w:lineRule="auto"/>
      </w:pPr>
    </w:p>
    <w:p w14:paraId="07B43077" w14:textId="77777777" w:rsidR="00000000" w:rsidRDefault="00CD224D">
      <w:pPr>
        <w:spacing w:after="0" w:line="240" w:lineRule="auto"/>
      </w:pPr>
      <w:r>
        <w:t>Chair: Jack McTague, Saint Leo University</w:t>
      </w:r>
    </w:p>
    <w:p w14:paraId="26B3ECCB" w14:textId="77777777" w:rsidR="00000000" w:rsidRDefault="00CD224D">
      <w:pPr>
        <w:spacing w:after="0" w:line="240" w:lineRule="auto"/>
      </w:pPr>
      <w:r>
        <w:t>Discussant: Jessica King, University of Central Florida</w:t>
      </w:r>
    </w:p>
    <w:p w14:paraId="5F8FFDFD" w14:textId="77777777" w:rsidR="00000000" w:rsidRDefault="00CD224D">
      <w:pPr>
        <w:spacing w:after="0" w:line="240" w:lineRule="auto"/>
      </w:pPr>
    </w:p>
    <w:p w14:paraId="320FAF5F" w14:textId="77777777" w:rsidR="00000000" w:rsidRDefault="00CD224D">
      <w:pPr>
        <w:spacing w:after="0" w:line="240" w:lineRule="auto"/>
      </w:pPr>
    </w:p>
    <w:p w14:paraId="1EC7AEE6" w14:textId="77777777" w:rsidR="00000000" w:rsidRDefault="00CD224D">
      <w:pPr>
        <w:spacing w:after="0" w:line="240" w:lineRule="auto"/>
      </w:pPr>
      <w:r>
        <w:rPr>
          <w:b/>
        </w:rPr>
        <w:t>Panel 6</w:t>
      </w:r>
      <w:r>
        <w:rPr>
          <w:b/>
        </w:rPr>
        <w:t>D</w:t>
      </w:r>
      <w:r>
        <w:t>: Radicals and Reactionaries: Competing Social Visions in Florida's Public Education System during the Cold War</w:t>
      </w:r>
      <w:r>
        <w:tab/>
      </w:r>
    </w:p>
    <w:p w14:paraId="6D8D69CB" w14:textId="77777777" w:rsidR="00000000" w:rsidRDefault="00CD224D">
      <w:pPr>
        <w:spacing w:after="0" w:line="240" w:lineRule="auto"/>
      </w:pPr>
      <w:r>
        <w:t>Special Interest Section: Undergraduate Research</w:t>
      </w:r>
    </w:p>
    <w:p w14:paraId="65209272" w14:textId="77777777" w:rsidR="00000000" w:rsidRDefault="00CD224D">
      <w:pPr>
        <w:spacing w:after="0" w:line="240" w:lineRule="auto"/>
      </w:pPr>
      <w:r>
        <w:t>Meeting Room: Pegasus H</w:t>
      </w:r>
    </w:p>
    <w:p w14:paraId="2D9F0970" w14:textId="77777777" w:rsidR="00000000" w:rsidRDefault="00CD224D">
      <w:pPr>
        <w:spacing w:after="0" w:line="240" w:lineRule="auto"/>
      </w:pPr>
    </w:p>
    <w:p w14:paraId="4939E85A" w14:textId="77777777" w:rsidR="00000000" w:rsidRDefault="00CD224D">
      <w:pPr>
        <w:spacing w:after="0" w:line="240" w:lineRule="auto"/>
        <w:rPr>
          <w:i/>
        </w:rPr>
      </w:pPr>
      <w:r>
        <w:rPr>
          <w:i/>
        </w:rPr>
        <w:t xml:space="preserve">Worthy Descendants of Loyal Confederates: </w:t>
      </w:r>
    </w:p>
    <w:p w14:paraId="4D93964B" w14:textId="77777777" w:rsidR="00000000" w:rsidRDefault="00CD224D">
      <w:pPr>
        <w:spacing w:after="0" w:line="240" w:lineRule="auto"/>
      </w:pPr>
      <w:r>
        <w:rPr>
          <w:i/>
        </w:rPr>
        <w:t>The United Daughters of t</w:t>
      </w:r>
      <w:r>
        <w:rPr>
          <w:i/>
        </w:rPr>
        <w:t>he Confederacy in Florida Schools</w:t>
      </w:r>
    </w:p>
    <w:p w14:paraId="31F98DAB" w14:textId="77777777" w:rsidR="00000000" w:rsidRDefault="00CD224D">
      <w:pPr>
        <w:spacing w:after="0" w:line="240" w:lineRule="auto"/>
      </w:pPr>
      <w:r>
        <w:t>Bo Buford, New College of Florida</w:t>
      </w:r>
    </w:p>
    <w:p w14:paraId="4DBCAB77" w14:textId="77777777" w:rsidR="00000000" w:rsidRDefault="00CD224D">
      <w:pPr>
        <w:spacing w:after="0" w:line="240" w:lineRule="auto"/>
        <w:rPr>
          <w:i/>
        </w:rPr>
      </w:pPr>
      <w:r>
        <w:rPr>
          <w:i/>
        </w:rPr>
        <w:t xml:space="preserve">New Radicals, New College: </w:t>
      </w:r>
    </w:p>
    <w:p w14:paraId="5A0AE5F8" w14:textId="77777777" w:rsidR="00000000" w:rsidRDefault="00CD224D">
      <w:pPr>
        <w:spacing w:after="0" w:line="240" w:lineRule="auto"/>
      </w:pPr>
      <w:r>
        <w:rPr>
          <w:i/>
        </w:rPr>
        <w:t>Evolving Self-Perception in New College of Florida's First Decade</w:t>
      </w:r>
    </w:p>
    <w:p w14:paraId="6F2550F4" w14:textId="77777777" w:rsidR="00000000" w:rsidRDefault="00CD224D">
      <w:pPr>
        <w:spacing w:after="0" w:line="240" w:lineRule="auto"/>
      </w:pPr>
      <w:r>
        <w:t>Joy Feagan, New College of Florida</w:t>
      </w:r>
    </w:p>
    <w:p w14:paraId="059F9622" w14:textId="77777777" w:rsidR="00000000" w:rsidRDefault="00CD224D">
      <w:pPr>
        <w:spacing w:after="0" w:line="240" w:lineRule="auto"/>
        <w:rPr>
          <w:i/>
        </w:rPr>
      </w:pPr>
      <w:r>
        <w:rPr>
          <w:i/>
        </w:rPr>
        <w:t xml:space="preserve">The Common Learning Network: </w:t>
      </w:r>
    </w:p>
    <w:p w14:paraId="564F42A2" w14:textId="77777777" w:rsidR="00000000" w:rsidRDefault="00CD224D">
      <w:pPr>
        <w:spacing w:after="0" w:line="240" w:lineRule="auto"/>
        <w:rPr>
          <w:i/>
        </w:rPr>
      </w:pPr>
      <w:r>
        <w:rPr>
          <w:i/>
        </w:rPr>
        <w:t>Free Alternatives to Institutional Education</w:t>
      </w:r>
    </w:p>
    <w:p w14:paraId="39BC281A" w14:textId="77777777" w:rsidR="00000000" w:rsidRDefault="00CD224D">
      <w:pPr>
        <w:spacing w:after="0" w:line="240" w:lineRule="auto"/>
      </w:pPr>
      <w:r>
        <w:t>Cole Zelznak, New College of Florida</w:t>
      </w:r>
      <w:r>
        <w:tab/>
      </w:r>
    </w:p>
    <w:p w14:paraId="025B52D4" w14:textId="77777777" w:rsidR="00000000" w:rsidRDefault="00CD224D">
      <w:pPr>
        <w:spacing w:after="0" w:line="240" w:lineRule="auto"/>
      </w:pPr>
    </w:p>
    <w:p w14:paraId="04853947" w14:textId="77777777" w:rsidR="00000000" w:rsidRDefault="00CD224D">
      <w:pPr>
        <w:spacing w:after="0" w:line="240" w:lineRule="auto"/>
      </w:pPr>
      <w:r>
        <w:t>Chair and Discussant: Brendan Goff, New College of Florida</w:t>
      </w:r>
    </w:p>
    <w:p w14:paraId="05F31D5C" w14:textId="77777777" w:rsidR="00000000" w:rsidRDefault="00CD224D">
      <w:pPr>
        <w:spacing w:after="0" w:line="240" w:lineRule="auto"/>
        <w:contextualSpacing/>
        <w:rPr>
          <w:b/>
          <w:sz w:val="32"/>
          <w:szCs w:val="32"/>
        </w:rPr>
      </w:pPr>
      <w:r>
        <w:rPr>
          <w:b/>
          <w:sz w:val="32"/>
          <w:szCs w:val="32"/>
        </w:rPr>
        <w:t>12:00 PM-1:00 PM: Lunch On Your Own</w:t>
      </w:r>
    </w:p>
    <w:p w14:paraId="5AB9FE3F" w14:textId="77777777" w:rsidR="00000000" w:rsidRDefault="00CD224D">
      <w:pPr>
        <w:spacing w:after="0" w:line="240" w:lineRule="auto"/>
        <w:contextualSpacing/>
      </w:pPr>
    </w:p>
    <w:p w14:paraId="2C5B8B6F" w14:textId="77777777" w:rsidR="00000000" w:rsidRDefault="00CD224D">
      <w:pPr>
        <w:pStyle w:val="ListParagraph"/>
        <w:numPr>
          <w:ilvl w:val="0"/>
          <w:numId w:val="2"/>
        </w:numPr>
        <w:spacing w:after="0" w:line="240" w:lineRule="auto"/>
      </w:pPr>
      <w:r>
        <w:lastRenderedPageBreak/>
        <w:t>Options Available in the UCF Student Union</w:t>
      </w:r>
    </w:p>
    <w:p w14:paraId="4F00FE62" w14:textId="77777777" w:rsidR="00000000" w:rsidRDefault="00CD224D">
      <w:pPr>
        <w:pStyle w:val="ListParagraph"/>
        <w:numPr>
          <w:ilvl w:val="1"/>
          <w:numId w:val="2"/>
        </w:numPr>
        <w:spacing w:after="0" w:line="240" w:lineRule="auto"/>
      </w:pPr>
      <w:r>
        <w:t>Asian Chao</w:t>
      </w:r>
    </w:p>
    <w:p w14:paraId="742BE65E" w14:textId="77777777" w:rsidR="00000000" w:rsidRDefault="00CD224D">
      <w:pPr>
        <w:pStyle w:val="ListParagraph"/>
        <w:numPr>
          <w:ilvl w:val="1"/>
          <w:numId w:val="2"/>
        </w:numPr>
        <w:spacing w:after="0" w:line="240" w:lineRule="auto"/>
      </w:pPr>
      <w:r>
        <w:t>Corner Cafe</w:t>
      </w:r>
    </w:p>
    <w:p w14:paraId="53318C26" w14:textId="77777777" w:rsidR="00000000" w:rsidRDefault="00CD224D">
      <w:pPr>
        <w:pStyle w:val="ListParagraph"/>
        <w:numPr>
          <w:ilvl w:val="1"/>
          <w:numId w:val="2"/>
        </w:numPr>
        <w:spacing w:after="0" w:line="240" w:lineRule="auto"/>
      </w:pPr>
      <w:r>
        <w:t>Domino's Pizza Express</w:t>
      </w:r>
    </w:p>
    <w:p w14:paraId="2EDA6C24" w14:textId="77777777" w:rsidR="00000000" w:rsidRDefault="00CD224D">
      <w:pPr>
        <w:pStyle w:val="ListParagraph"/>
        <w:numPr>
          <w:ilvl w:val="1"/>
          <w:numId w:val="2"/>
        </w:numPr>
        <w:spacing w:after="0" w:line="240" w:lineRule="auto"/>
      </w:pPr>
      <w:r>
        <w:t>Greens Salad Bar</w:t>
      </w:r>
    </w:p>
    <w:p w14:paraId="0C736EDB" w14:textId="77777777" w:rsidR="00000000" w:rsidRDefault="00CD224D">
      <w:pPr>
        <w:pStyle w:val="ListParagraph"/>
        <w:numPr>
          <w:ilvl w:val="1"/>
          <w:numId w:val="2"/>
        </w:numPr>
        <w:spacing w:after="0" w:line="240" w:lineRule="auto"/>
      </w:pPr>
      <w:r>
        <w:t>Huey Magoo's Express</w:t>
      </w:r>
    </w:p>
    <w:p w14:paraId="43708FDD" w14:textId="77777777" w:rsidR="00000000" w:rsidRDefault="00CD224D">
      <w:pPr>
        <w:pStyle w:val="ListParagraph"/>
        <w:numPr>
          <w:ilvl w:val="1"/>
          <w:numId w:val="2"/>
        </w:numPr>
        <w:spacing w:after="0" w:line="240" w:lineRule="auto"/>
      </w:pPr>
      <w:r>
        <w:t>Joffrey's Coffee</w:t>
      </w:r>
    </w:p>
    <w:p w14:paraId="504BF5FD" w14:textId="77777777" w:rsidR="00000000" w:rsidRDefault="00CD224D">
      <w:pPr>
        <w:pStyle w:val="ListParagraph"/>
        <w:numPr>
          <w:ilvl w:val="1"/>
          <w:numId w:val="2"/>
        </w:numPr>
        <w:spacing w:after="0" w:line="240" w:lineRule="auto"/>
      </w:pPr>
      <w:r>
        <w:t>Knightstop</w:t>
      </w:r>
    </w:p>
    <w:p w14:paraId="0D28C98C" w14:textId="77777777" w:rsidR="00000000" w:rsidRDefault="00CD224D">
      <w:pPr>
        <w:pStyle w:val="ListParagraph"/>
        <w:numPr>
          <w:ilvl w:val="1"/>
          <w:numId w:val="2"/>
        </w:numPr>
        <w:spacing w:after="0" w:line="240" w:lineRule="auto"/>
      </w:pPr>
      <w:r>
        <w:t>Mrs. Field's Bakery</w:t>
      </w:r>
    </w:p>
    <w:p w14:paraId="70C8C324" w14:textId="77777777" w:rsidR="00000000" w:rsidRDefault="00CD224D">
      <w:pPr>
        <w:pStyle w:val="ListParagraph"/>
        <w:numPr>
          <w:ilvl w:val="1"/>
          <w:numId w:val="2"/>
        </w:numPr>
        <w:spacing w:after="0" w:line="240" w:lineRule="auto"/>
      </w:pPr>
      <w:r>
        <w:t>Nathan's Famous</w:t>
      </w:r>
    </w:p>
    <w:p w14:paraId="60F340A0" w14:textId="77777777" w:rsidR="00000000" w:rsidRDefault="00CD224D">
      <w:pPr>
        <w:pStyle w:val="ListParagraph"/>
        <w:numPr>
          <w:ilvl w:val="1"/>
          <w:numId w:val="2"/>
        </w:numPr>
        <w:spacing w:after="0" w:line="240" w:lineRule="auto"/>
      </w:pPr>
      <w:r>
        <w:t>Qdoba Mexican Grill</w:t>
      </w:r>
    </w:p>
    <w:p w14:paraId="6F032066" w14:textId="77777777" w:rsidR="00000000" w:rsidRDefault="00CD224D">
      <w:pPr>
        <w:pStyle w:val="ListParagraph"/>
        <w:numPr>
          <w:ilvl w:val="1"/>
          <w:numId w:val="2"/>
        </w:numPr>
        <w:spacing w:after="0" w:line="240" w:lineRule="auto"/>
      </w:pPr>
      <w:r>
        <w:t>Smoothie King</w:t>
      </w:r>
    </w:p>
    <w:p w14:paraId="65FEE6EF" w14:textId="77777777" w:rsidR="00000000" w:rsidRDefault="00CD224D">
      <w:pPr>
        <w:pStyle w:val="ListParagraph"/>
        <w:numPr>
          <w:ilvl w:val="1"/>
          <w:numId w:val="2"/>
        </w:numPr>
        <w:spacing w:after="0" w:line="240" w:lineRule="auto"/>
      </w:pPr>
      <w:r>
        <w:t>Subway</w:t>
      </w:r>
    </w:p>
    <w:p w14:paraId="7EEE3EA7" w14:textId="77777777" w:rsidR="00000000" w:rsidRDefault="00CD224D">
      <w:pPr>
        <w:pStyle w:val="ListParagraph"/>
        <w:numPr>
          <w:ilvl w:val="1"/>
          <w:numId w:val="2"/>
        </w:numPr>
        <w:spacing w:after="0" w:line="240" w:lineRule="auto"/>
      </w:pPr>
      <w:r>
        <w:t>Topper's Creamery</w:t>
      </w:r>
    </w:p>
    <w:p w14:paraId="14E69916" w14:textId="77777777" w:rsidR="00000000" w:rsidRDefault="00CD224D">
      <w:pPr>
        <w:spacing w:after="0" w:line="240" w:lineRule="auto"/>
        <w:contextualSpacing/>
        <w:rPr>
          <w:b/>
        </w:rPr>
      </w:pPr>
    </w:p>
    <w:p w14:paraId="6D8BA3C0" w14:textId="77777777" w:rsidR="00000000" w:rsidRDefault="00CD224D">
      <w:pPr>
        <w:spacing w:after="0" w:line="240" w:lineRule="auto"/>
        <w:contextualSpacing/>
        <w:rPr>
          <w:b/>
        </w:rPr>
      </w:pPr>
    </w:p>
    <w:p w14:paraId="2115F6E3" w14:textId="77777777" w:rsidR="00000000" w:rsidRDefault="00CD224D">
      <w:pPr>
        <w:spacing w:after="0" w:line="240" w:lineRule="auto"/>
        <w:contextualSpacing/>
        <w:rPr>
          <w:b/>
          <w:sz w:val="32"/>
          <w:szCs w:val="32"/>
        </w:rPr>
      </w:pPr>
      <w:r>
        <w:rPr>
          <w:b/>
          <w:sz w:val="32"/>
          <w:szCs w:val="32"/>
        </w:rPr>
        <w:t>12:0</w:t>
      </w:r>
      <w:r>
        <w:rPr>
          <w:b/>
          <w:sz w:val="32"/>
          <w:szCs w:val="32"/>
        </w:rPr>
        <w:t>0 PM-1:00 PM: Graduate and Undergraduate Special Event</w:t>
      </w:r>
    </w:p>
    <w:p w14:paraId="62AD18F0" w14:textId="77777777" w:rsidR="00000000" w:rsidRDefault="00CD224D">
      <w:pPr>
        <w:spacing w:after="0" w:line="240" w:lineRule="auto"/>
        <w:contextualSpacing/>
      </w:pPr>
    </w:p>
    <w:p w14:paraId="25A28B0D" w14:textId="77777777" w:rsidR="00000000" w:rsidRDefault="00CD224D">
      <w:pPr>
        <w:spacing w:after="0" w:line="240" w:lineRule="auto"/>
        <w:contextualSpacing/>
      </w:pPr>
      <w:r>
        <w:t>Location: Wackadoo’s Restaurant, UCF Student Union</w:t>
      </w:r>
    </w:p>
    <w:p w14:paraId="67BD3FB9" w14:textId="77777777" w:rsidR="00000000" w:rsidRDefault="00CD224D">
      <w:pPr>
        <w:spacing w:after="0" w:line="240" w:lineRule="auto"/>
        <w:contextualSpacing/>
      </w:pPr>
      <w:r>
        <w:t>Sponsor: Alpha Gamma Chi chapter of Phi Alpha Theta</w:t>
      </w:r>
    </w:p>
    <w:p w14:paraId="6242796B" w14:textId="77777777" w:rsidR="00000000" w:rsidRDefault="00CD224D">
      <w:pPr>
        <w:spacing w:after="0" w:line="240" w:lineRule="auto"/>
        <w:contextualSpacing/>
      </w:pPr>
    </w:p>
    <w:p w14:paraId="2B38D637" w14:textId="77777777" w:rsidR="00000000" w:rsidRDefault="00CD224D">
      <w:pPr>
        <w:pStyle w:val="ListParagraph"/>
        <w:numPr>
          <w:ilvl w:val="0"/>
          <w:numId w:val="2"/>
        </w:numPr>
        <w:spacing w:after="0" w:line="240" w:lineRule="auto"/>
      </w:pPr>
      <w:r>
        <w:t xml:space="preserve">Free lunch items and refreshments available only </w:t>
      </w:r>
      <w:r>
        <w:t>to undergraduate and graduate students.</w:t>
      </w:r>
    </w:p>
    <w:p w14:paraId="3E7EB560" w14:textId="77777777" w:rsidR="00000000" w:rsidRDefault="00CD224D">
      <w:pPr>
        <w:pStyle w:val="ListParagraph"/>
        <w:numPr>
          <w:ilvl w:val="0"/>
          <w:numId w:val="2"/>
        </w:numPr>
        <w:spacing w:after="0" w:line="240" w:lineRule="auto"/>
      </w:pPr>
      <w:r>
        <w:t>Please be advised that this event is reserved for undergraduate and graduate students only and that seating is limited to 50 on a first come, first serve basis.</w:t>
      </w:r>
    </w:p>
    <w:p w14:paraId="1E0102F6" w14:textId="77777777" w:rsidR="00000000" w:rsidRDefault="00CD224D">
      <w:pPr>
        <w:pStyle w:val="ListParagraph"/>
        <w:spacing w:after="0" w:line="240" w:lineRule="auto"/>
      </w:pPr>
    </w:p>
    <w:p w14:paraId="27DB5E1A" w14:textId="77777777" w:rsidR="00000000" w:rsidRDefault="00CD224D">
      <w:pPr>
        <w:pStyle w:val="ListParagraph"/>
        <w:spacing w:after="0" w:line="240" w:lineRule="auto"/>
      </w:pPr>
    </w:p>
    <w:p w14:paraId="25B5D0E8" w14:textId="77777777" w:rsidR="00000000" w:rsidRDefault="00CD224D">
      <w:pPr>
        <w:spacing w:after="0" w:line="240" w:lineRule="auto"/>
        <w:contextualSpacing/>
        <w:rPr>
          <w:b/>
          <w:sz w:val="32"/>
          <w:szCs w:val="32"/>
        </w:rPr>
      </w:pPr>
      <w:r>
        <w:rPr>
          <w:b/>
          <w:sz w:val="32"/>
          <w:szCs w:val="32"/>
        </w:rPr>
        <w:t>12:00 PM-1:00 PM: FCH Business Meeting</w:t>
      </w:r>
    </w:p>
    <w:p w14:paraId="4B1C165E" w14:textId="77777777" w:rsidR="00000000" w:rsidRDefault="00CD224D">
      <w:pPr>
        <w:pStyle w:val="ListParagraph"/>
        <w:numPr>
          <w:ilvl w:val="0"/>
          <w:numId w:val="10"/>
        </w:numPr>
        <w:spacing w:after="0" w:line="240" w:lineRule="auto"/>
      </w:pPr>
      <w:r>
        <w:t xml:space="preserve">Meeting Room: </w:t>
      </w:r>
      <w:r>
        <w:t>Pegasus I</w:t>
      </w:r>
    </w:p>
    <w:p w14:paraId="0F92F5EF" w14:textId="77777777" w:rsidR="00000000" w:rsidRDefault="00CD224D">
      <w:pPr>
        <w:pStyle w:val="ListParagraph"/>
        <w:spacing w:after="0" w:line="240" w:lineRule="auto"/>
      </w:pPr>
    </w:p>
    <w:p w14:paraId="13F186E0" w14:textId="77777777" w:rsidR="00000000" w:rsidRDefault="00CD224D">
      <w:pPr>
        <w:spacing w:after="0" w:line="240" w:lineRule="auto"/>
        <w:rPr>
          <w:b/>
        </w:rPr>
      </w:pPr>
    </w:p>
    <w:p w14:paraId="33D009EE" w14:textId="77777777" w:rsidR="00000000" w:rsidRDefault="00CD224D">
      <w:pPr>
        <w:spacing w:after="0" w:line="240" w:lineRule="auto"/>
        <w:rPr>
          <w:b/>
        </w:rPr>
      </w:pPr>
    </w:p>
    <w:p w14:paraId="4F19BF09" w14:textId="77777777" w:rsidR="00000000" w:rsidRDefault="00CD224D">
      <w:pPr>
        <w:spacing w:after="0" w:line="240" w:lineRule="auto"/>
        <w:rPr>
          <w:b/>
        </w:rPr>
      </w:pPr>
      <w:r>
        <w:rPr>
          <w:b/>
        </w:rPr>
        <w:br w:type="page"/>
      </w:r>
    </w:p>
    <w:p w14:paraId="29C2925D" w14:textId="77777777" w:rsidR="00000000" w:rsidRDefault="00CD224D">
      <w:pPr>
        <w:spacing w:after="0" w:line="240" w:lineRule="auto"/>
        <w:contextualSpacing/>
        <w:rPr>
          <w:b/>
          <w:u w:val="single"/>
        </w:rPr>
      </w:pPr>
      <w:r>
        <w:rPr>
          <w:b/>
          <w:u w:val="single"/>
        </w:rPr>
        <w:lastRenderedPageBreak/>
        <w:t>Session Seven:  Saturday, 1:00 PM-2:15 PM</w:t>
      </w:r>
    </w:p>
    <w:p w14:paraId="2875C850" w14:textId="77777777" w:rsidR="00000000" w:rsidRDefault="00CD224D">
      <w:pPr>
        <w:spacing w:after="0" w:line="240" w:lineRule="auto"/>
        <w:contextualSpacing/>
        <w:jc w:val="center"/>
        <w:rPr>
          <w:b/>
          <w:sz w:val="32"/>
          <w:szCs w:val="32"/>
        </w:rPr>
      </w:pPr>
    </w:p>
    <w:p w14:paraId="49926653" w14:textId="77777777" w:rsidR="00000000" w:rsidRDefault="00CD224D">
      <w:pPr>
        <w:spacing w:after="0" w:line="240" w:lineRule="auto"/>
        <w:contextualSpacing/>
        <w:jc w:val="center"/>
        <w:rPr>
          <w:b/>
          <w:sz w:val="32"/>
          <w:szCs w:val="32"/>
        </w:rPr>
      </w:pPr>
      <w:r>
        <w:rPr>
          <w:b/>
          <w:sz w:val="32"/>
          <w:szCs w:val="32"/>
        </w:rPr>
        <w:t>Plenary Poster Session</w:t>
      </w:r>
    </w:p>
    <w:p w14:paraId="106C6003" w14:textId="77777777" w:rsidR="00000000" w:rsidRDefault="00CD224D">
      <w:pPr>
        <w:spacing w:after="0" w:line="240" w:lineRule="auto"/>
        <w:contextualSpacing/>
      </w:pPr>
      <w:r>
        <w:t>The following session features undergraduate posters on display in the pre-function space outside the main Pegasus Ballroom.  The authors will be available during this time to</w:t>
      </w:r>
      <w:r>
        <w:t xml:space="preserve"> discuss their works and answer questions.  Coffee and dessert will be provided.</w:t>
      </w:r>
    </w:p>
    <w:p w14:paraId="28AC0F1C" w14:textId="77777777" w:rsidR="00000000" w:rsidRDefault="00CD224D">
      <w:pPr>
        <w:spacing w:after="0" w:line="240" w:lineRule="auto"/>
        <w:contextualSpacing/>
      </w:pPr>
    </w:p>
    <w:p w14:paraId="6BCC6B9A" w14:textId="77777777" w:rsidR="00000000" w:rsidRDefault="00CD224D">
      <w:pPr>
        <w:spacing w:after="0" w:line="240" w:lineRule="auto"/>
        <w:contextualSpacing/>
        <w:jc w:val="center"/>
        <w:rPr>
          <w:i/>
          <w:sz w:val="28"/>
          <w:szCs w:val="28"/>
        </w:rPr>
      </w:pPr>
      <w:r>
        <w:rPr>
          <w:i/>
          <w:sz w:val="28"/>
          <w:szCs w:val="28"/>
        </w:rPr>
        <w:t>Digitizing the Orange Bird</w:t>
      </w:r>
    </w:p>
    <w:p w14:paraId="1C48E942" w14:textId="77777777" w:rsidR="00000000" w:rsidRDefault="00CD224D">
      <w:pPr>
        <w:spacing w:after="0" w:line="240" w:lineRule="auto"/>
        <w:contextualSpacing/>
        <w:jc w:val="center"/>
        <w:rPr>
          <w:sz w:val="28"/>
          <w:szCs w:val="28"/>
        </w:rPr>
      </w:pPr>
      <w:r>
        <w:rPr>
          <w:sz w:val="28"/>
          <w:szCs w:val="28"/>
        </w:rPr>
        <w:t>Lacey Nayden, Florida Southern College</w:t>
      </w:r>
    </w:p>
    <w:p w14:paraId="34295BA0" w14:textId="77777777" w:rsidR="00000000" w:rsidRDefault="00CD224D">
      <w:pPr>
        <w:spacing w:after="0" w:line="240" w:lineRule="auto"/>
        <w:contextualSpacing/>
        <w:jc w:val="center"/>
        <w:rPr>
          <w:sz w:val="28"/>
          <w:szCs w:val="28"/>
        </w:rPr>
      </w:pPr>
    </w:p>
    <w:p w14:paraId="31ACCA04" w14:textId="77777777" w:rsidR="00000000" w:rsidRDefault="00CD224D">
      <w:pPr>
        <w:spacing w:after="0" w:line="240" w:lineRule="auto"/>
        <w:contextualSpacing/>
        <w:jc w:val="center"/>
        <w:rPr>
          <w:sz w:val="28"/>
          <w:szCs w:val="28"/>
        </w:rPr>
      </w:pPr>
    </w:p>
    <w:p w14:paraId="4CCEBA78" w14:textId="77777777" w:rsidR="00000000" w:rsidRDefault="00CD224D">
      <w:pPr>
        <w:spacing w:after="0" w:line="240" w:lineRule="auto"/>
        <w:contextualSpacing/>
        <w:jc w:val="center"/>
        <w:rPr>
          <w:i/>
          <w:sz w:val="28"/>
          <w:szCs w:val="28"/>
        </w:rPr>
      </w:pPr>
      <w:r>
        <w:rPr>
          <w:i/>
          <w:sz w:val="28"/>
          <w:szCs w:val="28"/>
        </w:rPr>
        <w:t>Women's Suffrage and the Applied Constitutional Constraints of the Early 1870s</w:t>
      </w:r>
    </w:p>
    <w:p w14:paraId="31D45E38" w14:textId="77777777" w:rsidR="00000000" w:rsidRDefault="00CD224D">
      <w:pPr>
        <w:spacing w:after="0" w:line="240" w:lineRule="auto"/>
        <w:contextualSpacing/>
        <w:jc w:val="center"/>
        <w:rPr>
          <w:sz w:val="28"/>
          <w:szCs w:val="28"/>
        </w:rPr>
      </w:pPr>
      <w:r>
        <w:rPr>
          <w:sz w:val="28"/>
          <w:szCs w:val="28"/>
        </w:rPr>
        <w:t>Shannon Fagan, University o</w:t>
      </w:r>
      <w:r>
        <w:rPr>
          <w:sz w:val="28"/>
          <w:szCs w:val="28"/>
        </w:rPr>
        <w:t>f Central Florida</w:t>
      </w:r>
    </w:p>
    <w:p w14:paraId="3B2F4EE7" w14:textId="77777777" w:rsidR="00000000" w:rsidRDefault="00CD224D">
      <w:pPr>
        <w:spacing w:after="0" w:line="240" w:lineRule="auto"/>
        <w:contextualSpacing/>
        <w:jc w:val="center"/>
        <w:rPr>
          <w:sz w:val="28"/>
          <w:szCs w:val="28"/>
        </w:rPr>
      </w:pPr>
    </w:p>
    <w:p w14:paraId="20F2D57A" w14:textId="77777777" w:rsidR="00000000" w:rsidRDefault="00CD224D">
      <w:pPr>
        <w:spacing w:after="0" w:line="240" w:lineRule="auto"/>
        <w:contextualSpacing/>
        <w:jc w:val="center"/>
        <w:rPr>
          <w:sz w:val="28"/>
          <w:szCs w:val="28"/>
        </w:rPr>
      </w:pPr>
    </w:p>
    <w:p w14:paraId="1EF46FD5" w14:textId="77777777" w:rsidR="00000000" w:rsidRDefault="00CD224D">
      <w:pPr>
        <w:spacing w:after="0" w:line="240" w:lineRule="auto"/>
        <w:contextualSpacing/>
        <w:jc w:val="center"/>
        <w:rPr>
          <w:i/>
          <w:sz w:val="28"/>
          <w:szCs w:val="28"/>
        </w:rPr>
      </w:pPr>
      <w:r>
        <w:rPr>
          <w:i/>
          <w:sz w:val="28"/>
          <w:szCs w:val="28"/>
        </w:rPr>
        <w:t>An Empire United: Propaganda in Britain and its Empire during the Second World War</w:t>
      </w:r>
    </w:p>
    <w:p w14:paraId="2272EEEF" w14:textId="77777777" w:rsidR="00000000" w:rsidRDefault="00CD224D">
      <w:pPr>
        <w:spacing w:after="0" w:line="240" w:lineRule="auto"/>
        <w:contextualSpacing/>
        <w:jc w:val="center"/>
        <w:rPr>
          <w:sz w:val="28"/>
          <w:szCs w:val="28"/>
        </w:rPr>
      </w:pPr>
      <w:r>
        <w:rPr>
          <w:sz w:val="28"/>
          <w:szCs w:val="28"/>
        </w:rPr>
        <w:t>Jordan Sims, University of Central Florida</w:t>
      </w:r>
    </w:p>
    <w:p w14:paraId="2E451547" w14:textId="77777777" w:rsidR="00000000" w:rsidRDefault="00CD224D">
      <w:pPr>
        <w:spacing w:after="0" w:line="240" w:lineRule="auto"/>
        <w:contextualSpacing/>
        <w:jc w:val="center"/>
        <w:rPr>
          <w:sz w:val="28"/>
          <w:szCs w:val="28"/>
        </w:rPr>
      </w:pPr>
    </w:p>
    <w:p w14:paraId="2B4DFF17" w14:textId="77777777" w:rsidR="00000000" w:rsidRDefault="00CD224D">
      <w:pPr>
        <w:spacing w:after="0" w:line="240" w:lineRule="auto"/>
        <w:contextualSpacing/>
        <w:jc w:val="center"/>
        <w:rPr>
          <w:sz w:val="28"/>
          <w:szCs w:val="28"/>
        </w:rPr>
      </w:pPr>
    </w:p>
    <w:p w14:paraId="6A3FD4F8" w14:textId="77777777" w:rsidR="00000000" w:rsidRDefault="00CD224D">
      <w:pPr>
        <w:spacing w:after="0" w:line="240" w:lineRule="auto"/>
        <w:contextualSpacing/>
        <w:jc w:val="center"/>
        <w:rPr>
          <w:i/>
          <w:sz w:val="28"/>
          <w:szCs w:val="28"/>
        </w:rPr>
      </w:pPr>
      <w:r>
        <w:rPr>
          <w:i/>
          <w:sz w:val="28"/>
          <w:szCs w:val="28"/>
        </w:rPr>
        <w:t>Promoting the Past:</w:t>
      </w:r>
    </w:p>
    <w:p w14:paraId="2DDA101A" w14:textId="77777777" w:rsidR="00000000" w:rsidRDefault="00CD224D">
      <w:pPr>
        <w:spacing w:after="0" w:line="240" w:lineRule="auto"/>
        <w:contextualSpacing/>
        <w:jc w:val="center"/>
        <w:rPr>
          <w:i/>
          <w:sz w:val="28"/>
          <w:szCs w:val="28"/>
        </w:rPr>
      </w:pPr>
      <w:r>
        <w:rPr>
          <w:i/>
          <w:sz w:val="28"/>
          <w:szCs w:val="28"/>
        </w:rPr>
        <w:t>Engaging the Public through Digital Media</w:t>
      </w:r>
    </w:p>
    <w:p w14:paraId="21A87F67" w14:textId="77777777" w:rsidR="00000000" w:rsidRDefault="00CD224D">
      <w:pPr>
        <w:spacing w:after="0" w:line="240" w:lineRule="auto"/>
        <w:contextualSpacing/>
        <w:jc w:val="center"/>
        <w:rPr>
          <w:sz w:val="28"/>
          <w:szCs w:val="28"/>
        </w:rPr>
      </w:pPr>
      <w:r>
        <w:rPr>
          <w:sz w:val="28"/>
          <w:szCs w:val="28"/>
        </w:rPr>
        <w:t>Emma Morton and Emily Smith,</w:t>
      </w:r>
    </w:p>
    <w:p w14:paraId="582C509B" w14:textId="77777777" w:rsidR="00000000" w:rsidRDefault="00CD224D">
      <w:pPr>
        <w:spacing w:after="0" w:line="240" w:lineRule="auto"/>
        <w:contextualSpacing/>
        <w:jc w:val="center"/>
        <w:rPr>
          <w:sz w:val="28"/>
          <w:szCs w:val="28"/>
        </w:rPr>
      </w:pPr>
      <w:r>
        <w:rPr>
          <w:sz w:val="28"/>
          <w:szCs w:val="28"/>
        </w:rPr>
        <w:t>McKay Archives, Florida Southern College</w:t>
      </w:r>
    </w:p>
    <w:p w14:paraId="371D415F" w14:textId="77777777" w:rsidR="00000000" w:rsidRDefault="00CD224D">
      <w:pPr>
        <w:rPr>
          <w:sz w:val="28"/>
          <w:szCs w:val="28"/>
        </w:rPr>
      </w:pPr>
      <w:r>
        <w:rPr>
          <w:sz w:val="28"/>
          <w:szCs w:val="28"/>
        </w:rPr>
        <w:br w:type="page"/>
      </w:r>
    </w:p>
    <w:p w14:paraId="7861A509" w14:textId="77777777" w:rsidR="00000000" w:rsidRDefault="00CD224D">
      <w:pPr>
        <w:spacing w:after="0" w:line="240" w:lineRule="auto"/>
        <w:contextualSpacing/>
        <w:jc w:val="center"/>
        <w:rPr>
          <w:sz w:val="28"/>
          <w:szCs w:val="28"/>
        </w:rPr>
      </w:pPr>
    </w:p>
    <w:p w14:paraId="55054E11" w14:textId="77777777" w:rsidR="00000000" w:rsidRDefault="00CD224D">
      <w:pPr>
        <w:spacing w:after="0" w:line="240" w:lineRule="auto"/>
        <w:contextualSpacing/>
        <w:jc w:val="center"/>
        <w:rPr>
          <w:sz w:val="28"/>
          <w:szCs w:val="28"/>
        </w:rPr>
      </w:pPr>
    </w:p>
    <w:p w14:paraId="4790CF7F" w14:textId="77777777" w:rsidR="00000000" w:rsidRDefault="00CD224D">
      <w:pPr>
        <w:spacing w:after="0" w:line="240" w:lineRule="auto"/>
        <w:contextualSpacing/>
        <w:jc w:val="center"/>
        <w:rPr>
          <w:i/>
          <w:sz w:val="28"/>
          <w:szCs w:val="28"/>
        </w:rPr>
      </w:pPr>
      <w:r>
        <w:rPr>
          <w:i/>
          <w:sz w:val="28"/>
          <w:szCs w:val="28"/>
        </w:rPr>
        <w:t>Protecting the Motherland:</w:t>
      </w:r>
    </w:p>
    <w:p w14:paraId="19751581" w14:textId="77777777" w:rsidR="00000000" w:rsidRDefault="00CD224D">
      <w:pPr>
        <w:spacing w:after="0" w:line="240" w:lineRule="auto"/>
        <w:contextualSpacing/>
        <w:jc w:val="center"/>
        <w:rPr>
          <w:sz w:val="28"/>
          <w:szCs w:val="28"/>
        </w:rPr>
      </w:pPr>
      <w:r>
        <w:rPr>
          <w:i/>
          <w:sz w:val="28"/>
          <w:szCs w:val="28"/>
        </w:rPr>
        <w:t>The Soviet Union during the Second World War</w:t>
      </w:r>
    </w:p>
    <w:p w14:paraId="3BC6AB96" w14:textId="77777777" w:rsidR="00000000" w:rsidRDefault="00CD224D">
      <w:pPr>
        <w:spacing w:after="0" w:line="240" w:lineRule="auto"/>
        <w:contextualSpacing/>
        <w:jc w:val="center"/>
        <w:rPr>
          <w:sz w:val="28"/>
          <w:szCs w:val="28"/>
        </w:rPr>
      </w:pPr>
      <w:r>
        <w:rPr>
          <w:sz w:val="28"/>
          <w:szCs w:val="28"/>
        </w:rPr>
        <w:t>Alexander Anglin, University of Central Florida</w:t>
      </w:r>
    </w:p>
    <w:p w14:paraId="4FB17C66" w14:textId="77777777" w:rsidR="00000000" w:rsidRDefault="00CD224D">
      <w:pPr>
        <w:spacing w:after="0" w:line="240" w:lineRule="auto"/>
        <w:contextualSpacing/>
        <w:jc w:val="center"/>
        <w:rPr>
          <w:sz w:val="28"/>
          <w:szCs w:val="28"/>
        </w:rPr>
      </w:pPr>
    </w:p>
    <w:p w14:paraId="66FE25E6" w14:textId="77777777" w:rsidR="00000000" w:rsidRDefault="00CD224D">
      <w:pPr>
        <w:spacing w:after="0" w:line="240" w:lineRule="auto"/>
        <w:contextualSpacing/>
        <w:jc w:val="center"/>
        <w:rPr>
          <w:sz w:val="28"/>
          <w:szCs w:val="28"/>
        </w:rPr>
      </w:pPr>
    </w:p>
    <w:p w14:paraId="3F00E862" w14:textId="77777777" w:rsidR="00000000" w:rsidRDefault="00CD224D">
      <w:pPr>
        <w:spacing w:after="0" w:line="240" w:lineRule="auto"/>
        <w:contextualSpacing/>
        <w:jc w:val="center"/>
        <w:rPr>
          <w:i/>
          <w:sz w:val="28"/>
          <w:szCs w:val="28"/>
        </w:rPr>
      </w:pPr>
      <w:r>
        <w:rPr>
          <w:i/>
          <w:sz w:val="28"/>
          <w:szCs w:val="28"/>
        </w:rPr>
        <w:t>My Girl of All the Girls: Exploring Boston Marriages in Late</w:t>
      </w:r>
      <w:r>
        <w:rPr>
          <w:i/>
          <w:sz w:val="28"/>
          <w:szCs w:val="28"/>
        </w:rPr>
        <w:t>-Nineteenth Century New England</w:t>
      </w:r>
    </w:p>
    <w:p w14:paraId="20DFCCCC" w14:textId="77777777" w:rsidR="00000000" w:rsidRDefault="00CD224D">
      <w:pPr>
        <w:spacing w:after="0" w:line="240" w:lineRule="auto"/>
        <w:contextualSpacing/>
        <w:jc w:val="center"/>
        <w:rPr>
          <w:sz w:val="28"/>
          <w:szCs w:val="28"/>
        </w:rPr>
      </w:pPr>
      <w:r>
        <w:rPr>
          <w:sz w:val="28"/>
          <w:szCs w:val="28"/>
        </w:rPr>
        <w:t>Jasmine Ly, University of Central Florida</w:t>
      </w:r>
    </w:p>
    <w:p w14:paraId="44C075BE" w14:textId="77777777" w:rsidR="00000000" w:rsidRDefault="00CD224D">
      <w:pPr>
        <w:spacing w:after="0" w:line="240" w:lineRule="auto"/>
        <w:contextualSpacing/>
        <w:jc w:val="center"/>
        <w:rPr>
          <w:sz w:val="28"/>
          <w:szCs w:val="28"/>
        </w:rPr>
      </w:pPr>
    </w:p>
    <w:p w14:paraId="2671C661" w14:textId="77777777" w:rsidR="00000000" w:rsidRDefault="00CD224D">
      <w:pPr>
        <w:spacing w:after="0" w:line="240" w:lineRule="auto"/>
        <w:contextualSpacing/>
        <w:jc w:val="center"/>
        <w:rPr>
          <w:sz w:val="28"/>
          <w:szCs w:val="28"/>
        </w:rPr>
      </w:pPr>
    </w:p>
    <w:p w14:paraId="75D42E3C" w14:textId="77777777" w:rsidR="00000000" w:rsidRDefault="00CD224D">
      <w:pPr>
        <w:spacing w:after="0" w:line="240" w:lineRule="auto"/>
        <w:contextualSpacing/>
        <w:jc w:val="center"/>
        <w:rPr>
          <w:i/>
          <w:sz w:val="28"/>
          <w:szCs w:val="28"/>
        </w:rPr>
      </w:pPr>
      <w:r>
        <w:rPr>
          <w:i/>
          <w:sz w:val="28"/>
          <w:szCs w:val="28"/>
        </w:rPr>
        <w:t>The Spectacle of Execution and Revolutionary Violence in Eighteenth-Century France</w:t>
      </w:r>
    </w:p>
    <w:p w14:paraId="67FE9A12" w14:textId="77777777" w:rsidR="00000000" w:rsidRDefault="00CD224D">
      <w:pPr>
        <w:spacing w:after="0" w:line="240" w:lineRule="auto"/>
        <w:contextualSpacing/>
        <w:jc w:val="center"/>
        <w:rPr>
          <w:sz w:val="28"/>
          <w:szCs w:val="28"/>
        </w:rPr>
      </w:pPr>
      <w:r>
        <w:rPr>
          <w:sz w:val="28"/>
          <w:szCs w:val="28"/>
        </w:rPr>
        <w:t>William Yates, University of Central Florida</w:t>
      </w:r>
    </w:p>
    <w:p w14:paraId="2D69A27F" w14:textId="77777777" w:rsidR="00000000" w:rsidRDefault="00CD224D">
      <w:pPr>
        <w:spacing w:after="0" w:line="240" w:lineRule="auto"/>
        <w:contextualSpacing/>
        <w:jc w:val="center"/>
        <w:rPr>
          <w:sz w:val="28"/>
          <w:szCs w:val="28"/>
        </w:rPr>
      </w:pPr>
    </w:p>
    <w:p w14:paraId="488BA293" w14:textId="77777777" w:rsidR="00000000" w:rsidRDefault="00CD224D">
      <w:pPr>
        <w:spacing w:after="0" w:line="240" w:lineRule="auto"/>
        <w:contextualSpacing/>
        <w:jc w:val="center"/>
        <w:rPr>
          <w:sz w:val="28"/>
          <w:szCs w:val="28"/>
        </w:rPr>
      </w:pPr>
    </w:p>
    <w:p w14:paraId="2FE8C356" w14:textId="77777777" w:rsidR="00000000" w:rsidRDefault="00CD224D">
      <w:pPr>
        <w:spacing w:after="0" w:line="240" w:lineRule="auto"/>
        <w:contextualSpacing/>
        <w:jc w:val="center"/>
        <w:rPr>
          <w:i/>
          <w:sz w:val="28"/>
          <w:szCs w:val="28"/>
        </w:rPr>
      </w:pPr>
      <w:r>
        <w:rPr>
          <w:i/>
          <w:sz w:val="28"/>
          <w:szCs w:val="28"/>
        </w:rPr>
        <w:t>Historic Cemeteries: Letting the Dead Speak</w:t>
      </w:r>
    </w:p>
    <w:p w14:paraId="0F9A7D3B" w14:textId="77777777" w:rsidR="00000000" w:rsidRDefault="00CD224D">
      <w:pPr>
        <w:spacing w:after="0" w:line="240" w:lineRule="auto"/>
        <w:contextualSpacing/>
        <w:jc w:val="center"/>
        <w:rPr>
          <w:sz w:val="28"/>
          <w:szCs w:val="28"/>
        </w:rPr>
      </w:pPr>
      <w:r>
        <w:rPr>
          <w:sz w:val="28"/>
          <w:szCs w:val="28"/>
        </w:rPr>
        <w:t>Glenda</w:t>
      </w:r>
      <w:r>
        <w:rPr>
          <w:sz w:val="28"/>
          <w:szCs w:val="28"/>
        </w:rPr>
        <w:t xml:space="preserve"> Vaillant Cruz, </w:t>
      </w:r>
    </w:p>
    <w:p w14:paraId="34C302BF" w14:textId="77777777" w:rsidR="00000000" w:rsidRDefault="00CD224D">
      <w:pPr>
        <w:spacing w:after="0" w:line="240" w:lineRule="auto"/>
        <w:contextualSpacing/>
        <w:jc w:val="center"/>
        <w:rPr>
          <w:sz w:val="28"/>
          <w:szCs w:val="28"/>
        </w:rPr>
      </w:pPr>
      <w:r>
        <w:rPr>
          <w:sz w:val="28"/>
          <w:szCs w:val="28"/>
        </w:rPr>
        <w:t>Florida Public Archaeology Network</w:t>
      </w:r>
    </w:p>
    <w:p w14:paraId="384D29B6" w14:textId="77777777" w:rsidR="00000000" w:rsidRDefault="00CD224D">
      <w:pPr>
        <w:spacing w:after="0" w:line="240" w:lineRule="auto"/>
        <w:contextualSpacing/>
        <w:jc w:val="center"/>
        <w:rPr>
          <w:sz w:val="28"/>
          <w:szCs w:val="28"/>
        </w:rPr>
      </w:pPr>
    </w:p>
    <w:p w14:paraId="0345FA2C" w14:textId="77777777" w:rsidR="00000000" w:rsidRDefault="00CD224D">
      <w:pPr>
        <w:spacing w:after="0" w:line="240" w:lineRule="auto"/>
        <w:contextualSpacing/>
        <w:jc w:val="center"/>
        <w:rPr>
          <w:sz w:val="28"/>
          <w:szCs w:val="28"/>
        </w:rPr>
      </w:pPr>
    </w:p>
    <w:p w14:paraId="2E9B0F4D" w14:textId="77777777" w:rsidR="00000000" w:rsidRDefault="00CD224D">
      <w:pPr>
        <w:spacing w:after="0" w:line="240" w:lineRule="auto"/>
        <w:contextualSpacing/>
        <w:jc w:val="center"/>
        <w:rPr>
          <w:i/>
          <w:sz w:val="28"/>
          <w:szCs w:val="28"/>
        </w:rPr>
      </w:pPr>
      <w:r>
        <w:rPr>
          <w:i/>
          <w:sz w:val="28"/>
          <w:szCs w:val="28"/>
        </w:rPr>
        <w:t>Federalists vs. Anti-Federalists:</w:t>
      </w:r>
    </w:p>
    <w:p w14:paraId="0DA6C1FD" w14:textId="77777777" w:rsidR="00000000" w:rsidRDefault="00CD224D">
      <w:pPr>
        <w:spacing w:after="0" w:line="240" w:lineRule="auto"/>
        <w:contextualSpacing/>
        <w:jc w:val="center"/>
        <w:rPr>
          <w:i/>
          <w:sz w:val="28"/>
          <w:szCs w:val="28"/>
        </w:rPr>
      </w:pPr>
      <w:r>
        <w:rPr>
          <w:i/>
          <w:sz w:val="28"/>
          <w:szCs w:val="28"/>
        </w:rPr>
        <w:t>Constitutional Convention &amp; Bill of Rights</w:t>
      </w:r>
    </w:p>
    <w:p w14:paraId="516CB630" w14:textId="77777777" w:rsidR="00000000" w:rsidRDefault="00CD224D">
      <w:pPr>
        <w:spacing w:after="0" w:line="240" w:lineRule="auto"/>
        <w:contextualSpacing/>
        <w:jc w:val="center"/>
        <w:rPr>
          <w:sz w:val="28"/>
          <w:szCs w:val="28"/>
        </w:rPr>
      </w:pPr>
      <w:r>
        <w:rPr>
          <w:sz w:val="28"/>
          <w:szCs w:val="28"/>
        </w:rPr>
        <w:t>Jenalee Diaz, University of Central Florida</w:t>
      </w:r>
    </w:p>
    <w:p w14:paraId="529640E1" w14:textId="77777777" w:rsidR="00000000" w:rsidRDefault="00CD224D">
      <w:pPr>
        <w:spacing w:after="0" w:line="240" w:lineRule="auto"/>
        <w:contextualSpacing/>
        <w:jc w:val="center"/>
        <w:rPr>
          <w:sz w:val="28"/>
          <w:szCs w:val="28"/>
        </w:rPr>
      </w:pPr>
    </w:p>
    <w:p w14:paraId="6943D1BA" w14:textId="77777777" w:rsidR="00000000" w:rsidRDefault="00CD224D">
      <w:pPr>
        <w:spacing w:after="0" w:line="240" w:lineRule="auto"/>
        <w:contextualSpacing/>
        <w:jc w:val="center"/>
        <w:rPr>
          <w:sz w:val="28"/>
          <w:szCs w:val="28"/>
        </w:rPr>
      </w:pPr>
    </w:p>
    <w:p w14:paraId="69D1AC2D" w14:textId="77777777" w:rsidR="00000000" w:rsidRDefault="00CD224D">
      <w:pPr>
        <w:spacing w:after="0" w:line="240" w:lineRule="auto"/>
        <w:contextualSpacing/>
        <w:jc w:val="center"/>
        <w:rPr>
          <w:sz w:val="28"/>
          <w:szCs w:val="28"/>
        </w:rPr>
      </w:pPr>
    </w:p>
    <w:p w14:paraId="2BC731DC" w14:textId="77777777" w:rsidR="00000000" w:rsidRDefault="00CD224D">
      <w:pPr>
        <w:spacing w:after="0" w:line="240" w:lineRule="auto"/>
        <w:contextualSpacing/>
        <w:jc w:val="center"/>
        <w:rPr>
          <w:sz w:val="28"/>
          <w:szCs w:val="28"/>
        </w:rPr>
      </w:pPr>
    </w:p>
    <w:p w14:paraId="13D093E6" w14:textId="77777777" w:rsidR="00000000" w:rsidRDefault="00CD224D">
      <w:pPr>
        <w:spacing w:after="0" w:line="240" w:lineRule="auto"/>
        <w:contextualSpacing/>
        <w:jc w:val="center"/>
        <w:rPr>
          <w:sz w:val="28"/>
          <w:szCs w:val="28"/>
        </w:rPr>
      </w:pPr>
    </w:p>
    <w:p w14:paraId="43C6A344" w14:textId="77777777" w:rsidR="00000000" w:rsidRDefault="00CD224D">
      <w:pPr>
        <w:spacing w:after="0" w:line="240" w:lineRule="auto"/>
        <w:contextualSpacing/>
      </w:pPr>
    </w:p>
    <w:p w14:paraId="367230D6" w14:textId="77777777" w:rsidR="00000000" w:rsidRDefault="00CD224D">
      <w:pPr>
        <w:spacing w:after="0" w:line="240" w:lineRule="auto"/>
        <w:contextualSpacing/>
      </w:pPr>
      <w:r>
        <w:tab/>
      </w:r>
      <w:r>
        <w:tab/>
      </w:r>
      <w:r>
        <w:tab/>
      </w:r>
      <w:r>
        <w:tab/>
      </w:r>
      <w:r>
        <w:tab/>
      </w:r>
      <w:r>
        <w:tab/>
      </w:r>
    </w:p>
    <w:p w14:paraId="55C84002" w14:textId="77777777" w:rsidR="00000000" w:rsidRDefault="00CD224D">
      <w:pPr>
        <w:spacing w:after="0" w:line="240" w:lineRule="auto"/>
        <w:rPr>
          <w:b/>
          <w:u w:val="single"/>
        </w:rPr>
      </w:pPr>
      <w:r>
        <w:rPr>
          <w:b/>
        </w:rPr>
        <w:br w:type="page"/>
      </w:r>
      <w:r>
        <w:rPr>
          <w:b/>
          <w:u w:val="single"/>
        </w:rPr>
        <w:lastRenderedPageBreak/>
        <w:t>Session Eight: Saturday, 2:30 PM-3:45 PM</w:t>
      </w:r>
    </w:p>
    <w:p w14:paraId="7E4C6464" w14:textId="77777777" w:rsidR="00000000" w:rsidRDefault="00CD224D">
      <w:pPr>
        <w:spacing w:after="0" w:line="240" w:lineRule="auto"/>
        <w:contextualSpacing/>
      </w:pPr>
      <w:r>
        <w:rPr>
          <w:b/>
        </w:rPr>
        <w:t>Panel 8A</w:t>
      </w:r>
      <w:r>
        <w:t>: Innovative Studies on the “Old South”</w:t>
      </w:r>
    </w:p>
    <w:p w14:paraId="53B43E19" w14:textId="77777777" w:rsidR="00000000" w:rsidRDefault="00CD224D">
      <w:pPr>
        <w:spacing w:after="0" w:line="240" w:lineRule="auto"/>
        <w:contextualSpacing/>
      </w:pPr>
      <w:r>
        <w:t>Meeting Room: Pegasus A</w:t>
      </w:r>
    </w:p>
    <w:p w14:paraId="44BF22F8" w14:textId="77777777" w:rsidR="00000000" w:rsidRDefault="00CD224D">
      <w:pPr>
        <w:spacing w:after="0" w:line="240" w:lineRule="auto"/>
        <w:contextualSpacing/>
      </w:pPr>
      <w:r>
        <w:t>Special Interest Section: Undergraduate Research</w:t>
      </w:r>
    </w:p>
    <w:p w14:paraId="73AD4E6B" w14:textId="77777777" w:rsidR="00000000" w:rsidRDefault="00CD224D">
      <w:pPr>
        <w:spacing w:after="0" w:line="240" w:lineRule="auto"/>
        <w:contextualSpacing/>
      </w:pPr>
    </w:p>
    <w:p w14:paraId="5AA66644" w14:textId="77777777" w:rsidR="00000000" w:rsidRDefault="00CD224D">
      <w:pPr>
        <w:spacing w:after="0" w:line="240" w:lineRule="auto"/>
        <w:contextualSpacing/>
        <w:rPr>
          <w:i/>
        </w:rPr>
      </w:pPr>
      <w:r>
        <w:rPr>
          <w:i/>
        </w:rPr>
        <w:t xml:space="preserve">The Virginia Colony's Survival Strategy: </w:t>
      </w:r>
    </w:p>
    <w:p w14:paraId="3CAE213C" w14:textId="77777777" w:rsidR="00000000" w:rsidRDefault="00CD224D">
      <w:pPr>
        <w:spacing w:after="0" w:line="240" w:lineRule="auto"/>
        <w:contextualSpacing/>
        <w:rPr>
          <w:i/>
        </w:rPr>
      </w:pPr>
      <w:r>
        <w:rPr>
          <w:i/>
        </w:rPr>
        <w:t>How Linguistic Structures Define Illusionary Gendered Spheres</w:t>
      </w:r>
      <w:r>
        <w:rPr>
          <w:i/>
        </w:rPr>
        <w:tab/>
      </w:r>
    </w:p>
    <w:p w14:paraId="7F3DCF2A" w14:textId="77777777" w:rsidR="00000000" w:rsidRDefault="00CD224D">
      <w:pPr>
        <w:spacing w:after="0" w:line="240" w:lineRule="auto"/>
      </w:pPr>
      <w:r>
        <w:t>Rachael Rothstein-Safra, University o</w:t>
      </w:r>
      <w:r>
        <w:t>f Central Florida</w:t>
      </w:r>
    </w:p>
    <w:p w14:paraId="01416C55" w14:textId="77777777" w:rsidR="00000000" w:rsidRDefault="00CD224D">
      <w:pPr>
        <w:spacing w:after="0" w:line="240" w:lineRule="auto"/>
      </w:pPr>
    </w:p>
    <w:p w14:paraId="45E5A5E9" w14:textId="77777777" w:rsidR="00000000" w:rsidRDefault="00CD224D">
      <w:pPr>
        <w:spacing w:after="0" w:line="240" w:lineRule="auto"/>
        <w:rPr>
          <w:i/>
        </w:rPr>
      </w:pPr>
      <w:r>
        <w:rPr>
          <w:i/>
        </w:rPr>
        <w:t>Muskogee Creeks, Treaties, and the Civilization Policy, 1790-1805</w:t>
      </w:r>
    </w:p>
    <w:p w14:paraId="161ABBDB" w14:textId="77777777" w:rsidR="00000000" w:rsidRDefault="00CD224D">
      <w:pPr>
        <w:spacing w:after="0" w:line="240" w:lineRule="auto"/>
      </w:pPr>
      <w:r>
        <w:t>Frankie Bauer, Middle Georgia State University</w:t>
      </w:r>
      <w:r>
        <w:tab/>
      </w:r>
    </w:p>
    <w:p w14:paraId="1AA58831" w14:textId="77777777" w:rsidR="00000000" w:rsidRDefault="00CD224D">
      <w:pPr>
        <w:spacing w:after="0" w:line="240" w:lineRule="auto"/>
      </w:pPr>
    </w:p>
    <w:p w14:paraId="5B668C27" w14:textId="77777777" w:rsidR="00000000" w:rsidRDefault="00CD224D">
      <w:pPr>
        <w:spacing w:after="0" w:line="240" w:lineRule="auto"/>
        <w:rPr>
          <w:i/>
        </w:rPr>
      </w:pPr>
      <w:r>
        <w:rPr>
          <w:i/>
        </w:rPr>
        <w:t>Religious Freedoms in Virginia and the Impact on the Slave Populous</w:t>
      </w:r>
    </w:p>
    <w:p w14:paraId="081B9188" w14:textId="77777777" w:rsidR="00000000" w:rsidRDefault="00CD224D">
      <w:pPr>
        <w:spacing w:after="0" w:line="240" w:lineRule="auto"/>
      </w:pPr>
      <w:r>
        <w:t>Catherine Manning, University of Central Florida</w:t>
      </w:r>
    </w:p>
    <w:p w14:paraId="24AACE52" w14:textId="77777777" w:rsidR="00000000" w:rsidRDefault="00CD224D">
      <w:pPr>
        <w:spacing w:after="0" w:line="240" w:lineRule="auto"/>
      </w:pPr>
    </w:p>
    <w:p w14:paraId="47B9F74E" w14:textId="77777777" w:rsidR="00000000" w:rsidRDefault="00CD224D">
      <w:pPr>
        <w:spacing w:after="0" w:line="240" w:lineRule="auto"/>
      </w:pPr>
      <w:r>
        <w:t>Chair and Discussant: Benjamin Miller, Pine Crest School</w:t>
      </w:r>
    </w:p>
    <w:p w14:paraId="44514B2B" w14:textId="77777777" w:rsidR="00000000" w:rsidRDefault="00CD224D">
      <w:pPr>
        <w:spacing w:after="0" w:line="240" w:lineRule="auto"/>
        <w:contextualSpacing/>
      </w:pPr>
    </w:p>
    <w:p w14:paraId="7DBD96AC" w14:textId="77777777" w:rsidR="00000000" w:rsidRDefault="00CD224D">
      <w:pPr>
        <w:spacing w:after="0" w:line="240" w:lineRule="auto"/>
        <w:contextualSpacing/>
      </w:pPr>
    </w:p>
    <w:p w14:paraId="6D4A2D75" w14:textId="77777777" w:rsidR="00000000" w:rsidRDefault="00CD224D">
      <w:pPr>
        <w:spacing w:after="0" w:line="240" w:lineRule="auto"/>
        <w:contextualSpacing/>
      </w:pPr>
      <w:r>
        <w:rPr>
          <w:b/>
        </w:rPr>
        <w:t>Panel 8B</w:t>
      </w:r>
      <w:r>
        <w:t>: Civil Conflict After World War II</w:t>
      </w:r>
    </w:p>
    <w:p w14:paraId="51BECDC6" w14:textId="77777777" w:rsidR="00000000" w:rsidRDefault="00CD224D">
      <w:pPr>
        <w:spacing w:after="0" w:line="240" w:lineRule="auto"/>
        <w:contextualSpacing/>
      </w:pPr>
      <w:r>
        <w:t>Special Interest Section: Undergraduate Research</w:t>
      </w:r>
    </w:p>
    <w:p w14:paraId="1FE910E7" w14:textId="77777777" w:rsidR="00000000" w:rsidRDefault="00CD224D">
      <w:pPr>
        <w:spacing w:after="0" w:line="240" w:lineRule="auto"/>
        <w:contextualSpacing/>
      </w:pPr>
      <w:r>
        <w:t>Meeting Room: Pegasus B</w:t>
      </w:r>
    </w:p>
    <w:p w14:paraId="4B3A3DF1" w14:textId="77777777" w:rsidR="00000000" w:rsidRDefault="00CD224D">
      <w:pPr>
        <w:spacing w:after="0" w:line="240" w:lineRule="auto"/>
        <w:contextualSpacing/>
      </w:pPr>
    </w:p>
    <w:p w14:paraId="14672018" w14:textId="77777777" w:rsidR="00000000" w:rsidRDefault="00CD224D">
      <w:pPr>
        <w:spacing w:after="0" w:line="240" w:lineRule="auto"/>
        <w:contextualSpacing/>
        <w:rPr>
          <w:i/>
        </w:rPr>
      </w:pPr>
      <w:r>
        <w:rPr>
          <w:i/>
        </w:rPr>
        <w:t>Specific Features and Statistics of Czech-German Ethnopolitical Relations in th</w:t>
      </w:r>
      <w:r>
        <w:rPr>
          <w:i/>
        </w:rPr>
        <w:t>e Middle of Twentieth Century</w:t>
      </w:r>
    </w:p>
    <w:p w14:paraId="5346EE84" w14:textId="77777777" w:rsidR="00000000" w:rsidRDefault="00CD224D">
      <w:pPr>
        <w:spacing w:after="0" w:line="240" w:lineRule="auto"/>
        <w:contextualSpacing/>
      </w:pPr>
      <w:r>
        <w:t xml:space="preserve">Viktor Melnyk, Taras Shevchenko National University of Kyiv (Ukraine) </w:t>
      </w:r>
    </w:p>
    <w:p w14:paraId="633927D3" w14:textId="77777777" w:rsidR="00000000" w:rsidRDefault="00CD224D">
      <w:pPr>
        <w:spacing w:after="0" w:line="240" w:lineRule="auto"/>
        <w:contextualSpacing/>
      </w:pPr>
    </w:p>
    <w:p w14:paraId="22B9BCBF" w14:textId="77777777" w:rsidR="00000000" w:rsidRDefault="00CD224D">
      <w:pPr>
        <w:spacing w:after="0" w:line="240" w:lineRule="auto"/>
        <w:contextualSpacing/>
        <w:rPr>
          <w:i/>
          <w:lang w:val="es-PE"/>
        </w:rPr>
      </w:pPr>
      <w:r>
        <w:rPr>
          <w:i/>
          <w:lang w:val="es-PE"/>
        </w:rPr>
        <w:t>El Bogotazo</w:t>
      </w:r>
    </w:p>
    <w:p w14:paraId="4A8A9EDD" w14:textId="77777777" w:rsidR="00000000" w:rsidRDefault="00CD224D">
      <w:pPr>
        <w:spacing w:after="0" w:line="240" w:lineRule="auto"/>
        <w:contextualSpacing/>
        <w:rPr>
          <w:lang w:val="es-PE"/>
        </w:rPr>
      </w:pPr>
      <w:r>
        <w:rPr>
          <w:lang w:val="es-PE"/>
        </w:rPr>
        <w:t>Diana Ramirez, Florida Gulf Coast University</w:t>
      </w:r>
    </w:p>
    <w:p w14:paraId="42FD55F5" w14:textId="77777777" w:rsidR="00000000" w:rsidRDefault="00CD224D">
      <w:pPr>
        <w:spacing w:after="0" w:line="240" w:lineRule="auto"/>
        <w:contextualSpacing/>
        <w:rPr>
          <w:lang w:val="es-PE"/>
        </w:rPr>
      </w:pPr>
    </w:p>
    <w:p w14:paraId="0BD77166" w14:textId="77777777" w:rsidR="00000000" w:rsidRDefault="00CD224D">
      <w:pPr>
        <w:spacing w:after="0" w:line="240" w:lineRule="auto"/>
        <w:contextualSpacing/>
      </w:pPr>
      <w:r>
        <w:t>Chair: Jesse Hingson, Jacksonville University</w:t>
      </w:r>
    </w:p>
    <w:p w14:paraId="6325FDEA" w14:textId="77777777" w:rsidR="00000000" w:rsidRDefault="00CD224D">
      <w:pPr>
        <w:spacing w:after="0" w:line="240" w:lineRule="auto"/>
        <w:contextualSpacing/>
      </w:pPr>
      <w:r>
        <w:t>Discussant: Nick Steneck, Wesleyan College</w:t>
      </w:r>
    </w:p>
    <w:p w14:paraId="438AEC20" w14:textId="77777777" w:rsidR="00000000" w:rsidRDefault="00CD224D">
      <w:pPr>
        <w:rPr>
          <w:b/>
        </w:rPr>
      </w:pPr>
      <w:r>
        <w:rPr>
          <w:b/>
        </w:rPr>
        <w:br w:type="page"/>
      </w:r>
    </w:p>
    <w:p w14:paraId="4391539A" w14:textId="77777777" w:rsidR="00000000" w:rsidRDefault="00CD224D">
      <w:pPr>
        <w:spacing w:after="0" w:line="240" w:lineRule="auto"/>
      </w:pPr>
      <w:r>
        <w:rPr>
          <w:b/>
        </w:rPr>
        <w:lastRenderedPageBreak/>
        <w:t>Panel</w:t>
      </w:r>
      <w:r>
        <w:rPr>
          <w:b/>
        </w:rPr>
        <w:t xml:space="preserve"> 8C</w:t>
      </w:r>
      <w:r>
        <w:t>: New Studies on Race and Racism in Florida</w:t>
      </w:r>
    </w:p>
    <w:p w14:paraId="39411BD4" w14:textId="77777777" w:rsidR="00000000" w:rsidRDefault="00CD224D">
      <w:pPr>
        <w:spacing w:after="0" w:line="240" w:lineRule="auto"/>
        <w:contextualSpacing/>
      </w:pPr>
      <w:r>
        <w:t>Special Interest Section: Florida History</w:t>
      </w:r>
    </w:p>
    <w:p w14:paraId="11D5688A" w14:textId="77777777" w:rsidR="00000000" w:rsidRDefault="00CD224D">
      <w:pPr>
        <w:spacing w:after="0" w:line="240" w:lineRule="auto"/>
        <w:contextualSpacing/>
      </w:pPr>
      <w:r>
        <w:t>Meeting Room: Pegasus C</w:t>
      </w:r>
    </w:p>
    <w:p w14:paraId="4318256A" w14:textId="77777777" w:rsidR="00000000" w:rsidRDefault="00CD224D">
      <w:pPr>
        <w:spacing w:after="0" w:line="240" w:lineRule="auto"/>
        <w:contextualSpacing/>
      </w:pPr>
    </w:p>
    <w:p w14:paraId="10601E97" w14:textId="77777777" w:rsidR="00000000" w:rsidRDefault="00CD224D">
      <w:pPr>
        <w:spacing w:after="0" w:line="240" w:lineRule="auto"/>
        <w:contextualSpacing/>
        <w:rPr>
          <w:i/>
        </w:rPr>
      </w:pPr>
      <w:r>
        <w:rPr>
          <w:i/>
        </w:rPr>
        <w:t>Florida Seminole Identity Under Jim Crow</w:t>
      </w:r>
    </w:p>
    <w:p w14:paraId="52823A7B" w14:textId="77777777" w:rsidR="00000000" w:rsidRDefault="00CD224D">
      <w:pPr>
        <w:spacing w:after="0" w:line="240" w:lineRule="auto"/>
        <w:contextualSpacing/>
      </w:pPr>
      <w:r>
        <w:t>Will Pate, University of North Florida</w:t>
      </w:r>
    </w:p>
    <w:p w14:paraId="690A604A" w14:textId="77777777" w:rsidR="00000000" w:rsidRDefault="00CD224D">
      <w:pPr>
        <w:spacing w:after="0" w:line="240" w:lineRule="auto"/>
        <w:contextualSpacing/>
      </w:pPr>
    </w:p>
    <w:p w14:paraId="4E1CEE65" w14:textId="77777777" w:rsidR="00000000" w:rsidRDefault="00CD224D">
      <w:pPr>
        <w:spacing w:after="0" w:line="240" w:lineRule="auto"/>
        <w:rPr>
          <w:i/>
        </w:rPr>
      </w:pPr>
      <w:r>
        <w:rPr>
          <w:i/>
        </w:rPr>
        <w:t xml:space="preserve">Lynching, Murder, and Mystery in Nature's Grace: </w:t>
      </w:r>
    </w:p>
    <w:p w14:paraId="46F267AA" w14:textId="77777777" w:rsidR="00000000" w:rsidRDefault="00CD224D">
      <w:pPr>
        <w:spacing w:after="0" w:line="240" w:lineRule="auto"/>
        <w:rPr>
          <w:i/>
        </w:rPr>
      </w:pPr>
      <w:r>
        <w:rPr>
          <w:i/>
        </w:rPr>
        <w:t xml:space="preserve">The Claude </w:t>
      </w:r>
      <w:r>
        <w:rPr>
          <w:i/>
        </w:rPr>
        <w:t>Neal Case</w:t>
      </w:r>
    </w:p>
    <w:p w14:paraId="5C7FCFD4" w14:textId="77777777" w:rsidR="00000000" w:rsidRDefault="00CD224D">
      <w:pPr>
        <w:spacing w:after="0" w:line="240" w:lineRule="auto"/>
      </w:pPr>
      <w:r>
        <w:t xml:space="preserve">Kristina M. Hurlburt-Porter, </w:t>
      </w:r>
    </w:p>
    <w:p w14:paraId="2E54E783" w14:textId="77777777" w:rsidR="00000000" w:rsidRDefault="00CD224D">
      <w:pPr>
        <w:spacing w:after="0" w:line="240" w:lineRule="auto"/>
      </w:pPr>
      <w:r>
        <w:t>Pasco Hernando State College and</w:t>
      </w:r>
    </w:p>
    <w:p w14:paraId="0A424ADC" w14:textId="77777777" w:rsidR="00000000" w:rsidRDefault="00CD224D">
      <w:pPr>
        <w:spacing w:after="0" w:line="240" w:lineRule="auto"/>
      </w:pPr>
      <w:r>
        <w:t>Wiregrass Ranch High School (Pasco County)</w:t>
      </w:r>
    </w:p>
    <w:p w14:paraId="2C3E8B3A" w14:textId="77777777" w:rsidR="00000000" w:rsidRDefault="00CD224D">
      <w:pPr>
        <w:spacing w:after="0" w:line="240" w:lineRule="auto"/>
        <w:contextualSpacing/>
      </w:pPr>
    </w:p>
    <w:p w14:paraId="766FF779" w14:textId="77777777" w:rsidR="00000000" w:rsidRDefault="00CD224D">
      <w:pPr>
        <w:spacing w:after="0" w:line="240" w:lineRule="auto"/>
        <w:contextualSpacing/>
        <w:rPr>
          <w:i/>
        </w:rPr>
      </w:pPr>
      <w:r>
        <w:rPr>
          <w:i/>
        </w:rPr>
        <w:t xml:space="preserve">Differences </w:t>
      </w:r>
      <w:r>
        <w:rPr>
          <w:i/>
        </w:rPr>
        <w:t xml:space="preserve">in Desegregation: Understanding the Integration Process of High Schools in St. Augustine, Florida </w:t>
      </w:r>
    </w:p>
    <w:p w14:paraId="4075E121" w14:textId="77777777" w:rsidR="00000000" w:rsidRDefault="00CD224D">
      <w:pPr>
        <w:spacing w:after="0" w:line="240" w:lineRule="auto"/>
        <w:contextualSpacing/>
      </w:pPr>
      <w:r>
        <w:t>Stephanie Underhill, Flagler College</w:t>
      </w:r>
    </w:p>
    <w:p w14:paraId="054A98B7" w14:textId="77777777" w:rsidR="00000000" w:rsidRDefault="00CD224D">
      <w:pPr>
        <w:spacing w:after="0" w:line="240" w:lineRule="auto"/>
        <w:contextualSpacing/>
      </w:pPr>
    </w:p>
    <w:p w14:paraId="19D16346" w14:textId="77777777" w:rsidR="00000000" w:rsidRDefault="00CD224D">
      <w:pPr>
        <w:spacing w:after="0" w:line="240" w:lineRule="auto"/>
        <w:contextualSpacing/>
      </w:pPr>
      <w:r>
        <w:t>Chair and Discussant: Sean McMahon, Florida Gateway College</w:t>
      </w:r>
    </w:p>
    <w:p w14:paraId="10DA3027" w14:textId="77777777" w:rsidR="00000000" w:rsidRDefault="00CD224D">
      <w:pPr>
        <w:spacing w:after="0" w:line="240" w:lineRule="auto"/>
        <w:contextualSpacing/>
        <w:rPr>
          <w:b/>
          <w:u w:val="single"/>
        </w:rPr>
      </w:pPr>
    </w:p>
    <w:p w14:paraId="1D75F2BB" w14:textId="77777777" w:rsidR="00000000" w:rsidRDefault="00CD224D">
      <w:pPr>
        <w:spacing w:after="0" w:line="240" w:lineRule="auto"/>
      </w:pPr>
      <w:r>
        <w:rPr>
          <w:b/>
        </w:rPr>
        <w:t>Panel 8D</w:t>
      </w:r>
      <w:r>
        <w:t>: Representing Revolution in France and the Empire</w:t>
      </w:r>
    </w:p>
    <w:p w14:paraId="50EDAA01" w14:textId="77777777" w:rsidR="00000000" w:rsidRDefault="00CD224D">
      <w:pPr>
        <w:spacing w:after="0" w:line="240" w:lineRule="auto"/>
      </w:pPr>
      <w:r>
        <w:t>Special Interest Section: Undergraduate Research</w:t>
      </w:r>
    </w:p>
    <w:p w14:paraId="489FB96F" w14:textId="77777777" w:rsidR="00000000" w:rsidRDefault="00CD224D">
      <w:pPr>
        <w:spacing w:after="0" w:line="240" w:lineRule="auto"/>
      </w:pPr>
      <w:r>
        <w:t>Meeting Room: Pegasus H</w:t>
      </w:r>
    </w:p>
    <w:p w14:paraId="3299C5B2" w14:textId="77777777" w:rsidR="00000000" w:rsidRDefault="00CD224D">
      <w:pPr>
        <w:spacing w:after="0" w:line="240" w:lineRule="auto"/>
      </w:pPr>
    </w:p>
    <w:p w14:paraId="5042067E" w14:textId="77777777" w:rsidR="00000000" w:rsidRDefault="00CD224D">
      <w:pPr>
        <w:spacing w:after="0" w:line="240" w:lineRule="auto"/>
        <w:rPr>
          <w:i/>
        </w:rPr>
      </w:pPr>
      <w:r>
        <w:rPr>
          <w:i/>
        </w:rPr>
        <w:t xml:space="preserve">Citoyenne and Symbol: </w:t>
      </w:r>
    </w:p>
    <w:p w14:paraId="0FFFFEE5" w14:textId="77777777" w:rsidR="00000000" w:rsidRDefault="00CD224D">
      <w:pPr>
        <w:spacing w:after="0" w:line="240" w:lineRule="auto"/>
        <w:rPr>
          <w:i/>
        </w:rPr>
      </w:pPr>
      <w:r>
        <w:rPr>
          <w:i/>
        </w:rPr>
        <w:t>Concepts of Femininity in the French Revolution</w:t>
      </w:r>
    </w:p>
    <w:p w14:paraId="6AE258FA" w14:textId="77777777" w:rsidR="00000000" w:rsidRDefault="00CD224D">
      <w:pPr>
        <w:spacing w:after="0" w:line="240" w:lineRule="auto"/>
      </w:pPr>
      <w:r>
        <w:t>Rachael Hargrove, New College of Florida</w:t>
      </w:r>
    </w:p>
    <w:p w14:paraId="087C5B18" w14:textId="77777777" w:rsidR="00000000" w:rsidRDefault="00CD224D">
      <w:pPr>
        <w:spacing w:after="0" w:line="240" w:lineRule="auto"/>
      </w:pPr>
    </w:p>
    <w:p w14:paraId="25BF6D54" w14:textId="77777777" w:rsidR="00000000" w:rsidRDefault="00CD224D">
      <w:pPr>
        <w:spacing w:after="0" w:line="240" w:lineRule="auto"/>
        <w:rPr>
          <w:i/>
        </w:rPr>
      </w:pPr>
      <w:r>
        <w:rPr>
          <w:i/>
        </w:rPr>
        <w:t xml:space="preserve">Constructing Identities in a Revolutionary Era:  </w:t>
      </w:r>
    </w:p>
    <w:p w14:paraId="3BD1FF8A" w14:textId="77777777" w:rsidR="00000000" w:rsidRDefault="00CD224D">
      <w:pPr>
        <w:spacing w:after="0" w:line="240" w:lineRule="auto"/>
        <w:rPr>
          <w:i/>
        </w:rPr>
      </w:pPr>
      <w:r>
        <w:rPr>
          <w:i/>
        </w:rPr>
        <w:t>Hercules as an All</w:t>
      </w:r>
      <w:r>
        <w:rPr>
          <w:i/>
        </w:rPr>
        <w:t>egorical Representation of Revolutionary France</w:t>
      </w:r>
    </w:p>
    <w:p w14:paraId="02452AAD" w14:textId="77777777" w:rsidR="00000000" w:rsidRDefault="00CD224D">
      <w:pPr>
        <w:spacing w:after="0" w:line="240" w:lineRule="auto"/>
      </w:pPr>
      <w:r>
        <w:t>Kana Hummel, New College of Florida</w:t>
      </w:r>
    </w:p>
    <w:p w14:paraId="3282E4A6" w14:textId="77777777" w:rsidR="00000000" w:rsidRDefault="00CD224D">
      <w:pPr>
        <w:spacing w:after="0" w:line="240" w:lineRule="auto"/>
      </w:pPr>
    </w:p>
    <w:p w14:paraId="628A77D1" w14:textId="77777777" w:rsidR="00000000" w:rsidRDefault="00CD224D">
      <w:pPr>
        <w:spacing w:after="0" w:line="240" w:lineRule="auto"/>
        <w:rPr>
          <w:i/>
        </w:rPr>
      </w:pPr>
      <w:r>
        <w:rPr>
          <w:i/>
        </w:rPr>
        <w:t xml:space="preserve">Rumor, Romance, Regiments, and Revolution: </w:t>
      </w:r>
    </w:p>
    <w:p w14:paraId="752370A7" w14:textId="77777777" w:rsidR="00000000" w:rsidRDefault="00CD224D">
      <w:pPr>
        <w:spacing w:after="0" w:line="240" w:lineRule="auto"/>
        <w:rPr>
          <w:i/>
        </w:rPr>
      </w:pPr>
      <w:r>
        <w:rPr>
          <w:i/>
        </w:rPr>
        <w:t>The Meaning of 14 July 1789</w:t>
      </w:r>
    </w:p>
    <w:p w14:paraId="6BA5ADCD" w14:textId="77777777" w:rsidR="00000000" w:rsidRDefault="00CD224D">
      <w:pPr>
        <w:spacing w:after="0" w:line="240" w:lineRule="auto"/>
      </w:pPr>
      <w:r>
        <w:t>Melissa Rettig, New College of Florida</w:t>
      </w:r>
    </w:p>
    <w:p w14:paraId="4E098A7B" w14:textId="77777777" w:rsidR="00000000" w:rsidRDefault="00CD224D">
      <w:pPr>
        <w:spacing w:after="0" w:line="240" w:lineRule="auto"/>
        <w:contextualSpacing/>
      </w:pPr>
    </w:p>
    <w:p w14:paraId="5F127802" w14:textId="77777777" w:rsidR="00000000" w:rsidRDefault="00CD224D">
      <w:pPr>
        <w:spacing w:after="0" w:line="240" w:lineRule="auto"/>
        <w:contextualSpacing/>
        <w:rPr>
          <w:i/>
        </w:rPr>
      </w:pPr>
      <w:r>
        <w:rPr>
          <w:i/>
        </w:rPr>
        <w:t xml:space="preserve">Visions for Post-Emancipation Societies: </w:t>
      </w:r>
    </w:p>
    <w:p w14:paraId="6292D112" w14:textId="77777777" w:rsidR="00000000" w:rsidRDefault="00CD224D">
      <w:pPr>
        <w:spacing w:after="0" w:line="240" w:lineRule="auto"/>
        <w:contextualSpacing/>
        <w:rPr>
          <w:i/>
        </w:rPr>
      </w:pPr>
      <w:r>
        <w:rPr>
          <w:i/>
        </w:rPr>
        <w:t>The 1801 and 1805</w:t>
      </w:r>
      <w:r>
        <w:rPr>
          <w:i/>
        </w:rPr>
        <w:t xml:space="preserve"> Constitutions of Saint Domingue/Haiti</w:t>
      </w:r>
    </w:p>
    <w:p w14:paraId="356B9268" w14:textId="77777777" w:rsidR="00000000" w:rsidRDefault="00CD224D">
      <w:pPr>
        <w:spacing w:after="0" w:line="240" w:lineRule="auto"/>
        <w:contextualSpacing/>
      </w:pPr>
      <w:r>
        <w:t>Zachary Roper, New College of Florida</w:t>
      </w:r>
    </w:p>
    <w:p w14:paraId="7ADC64B6" w14:textId="77777777" w:rsidR="00000000" w:rsidRDefault="00CD224D">
      <w:pPr>
        <w:spacing w:after="0" w:line="240" w:lineRule="auto"/>
        <w:contextualSpacing/>
      </w:pPr>
    </w:p>
    <w:p w14:paraId="74109E83" w14:textId="77777777" w:rsidR="00000000" w:rsidRDefault="00CD224D">
      <w:pPr>
        <w:spacing w:after="0" w:line="240" w:lineRule="auto"/>
        <w:contextualSpacing/>
      </w:pPr>
      <w:r>
        <w:t>Chair and Discussant: David Allen Harvey, New College of Florida</w:t>
      </w:r>
    </w:p>
    <w:p w14:paraId="3C9E064B" w14:textId="77777777" w:rsidR="00000000" w:rsidRDefault="00CD224D">
      <w:pPr>
        <w:spacing w:after="0" w:line="240" w:lineRule="auto"/>
        <w:contextualSpacing/>
      </w:pPr>
      <w:r>
        <w:rPr>
          <w:b/>
          <w:u w:val="single"/>
        </w:rPr>
        <w:lastRenderedPageBreak/>
        <w:t>Session Nine: Saturday, 4:00 PM-5:15 PM</w:t>
      </w:r>
    </w:p>
    <w:p w14:paraId="15644B15" w14:textId="77777777" w:rsidR="00000000" w:rsidRDefault="00CD224D">
      <w:pPr>
        <w:spacing w:after="0" w:line="240" w:lineRule="auto"/>
        <w:contextualSpacing/>
      </w:pPr>
      <w:r>
        <w:rPr>
          <w:b/>
        </w:rPr>
        <w:t>Panel 9A</w:t>
      </w:r>
      <w:r>
        <w:t>: The Smallest Tadpole: Essays on Florida in the Civil War Era</w:t>
      </w:r>
    </w:p>
    <w:p w14:paraId="43A12451" w14:textId="77777777" w:rsidR="00000000" w:rsidRDefault="00CD224D">
      <w:pPr>
        <w:spacing w:after="0" w:line="240" w:lineRule="auto"/>
        <w:contextualSpacing/>
      </w:pPr>
      <w:r>
        <w:t>Special Interest Section: Florida History</w:t>
      </w:r>
    </w:p>
    <w:p w14:paraId="17FB2067" w14:textId="77777777" w:rsidR="00000000" w:rsidRDefault="00CD224D">
      <w:pPr>
        <w:spacing w:after="0" w:line="240" w:lineRule="auto"/>
        <w:contextualSpacing/>
      </w:pPr>
      <w:r>
        <w:t>Meeting Room: Pegasus A</w:t>
      </w:r>
    </w:p>
    <w:p w14:paraId="1816D541" w14:textId="77777777" w:rsidR="00000000" w:rsidRDefault="00CD224D">
      <w:pPr>
        <w:spacing w:after="0" w:line="240" w:lineRule="auto"/>
        <w:contextualSpacing/>
      </w:pPr>
    </w:p>
    <w:p w14:paraId="3EFFDD2E" w14:textId="77777777" w:rsidR="00000000" w:rsidRDefault="00CD224D">
      <w:pPr>
        <w:spacing w:after="0" w:line="240" w:lineRule="auto"/>
        <w:contextualSpacing/>
        <w:rPr>
          <w:i/>
        </w:rPr>
      </w:pPr>
      <w:r>
        <w:rPr>
          <w:i/>
        </w:rPr>
        <w:t>Extreme Measures: Florida and the Crisis of 1850</w:t>
      </w:r>
    </w:p>
    <w:p w14:paraId="78D4FAE2" w14:textId="77777777" w:rsidR="00000000" w:rsidRDefault="00CD224D">
      <w:pPr>
        <w:spacing w:after="0" w:line="240" w:lineRule="auto"/>
        <w:contextualSpacing/>
      </w:pPr>
      <w:r>
        <w:t>Seth A. Weitz, Dalton State College</w:t>
      </w:r>
    </w:p>
    <w:p w14:paraId="1DA9B3C1" w14:textId="77777777" w:rsidR="00000000" w:rsidRDefault="00CD224D">
      <w:pPr>
        <w:spacing w:after="0" w:line="240" w:lineRule="auto"/>
        <w:contextualSpacing/>
      </w:pPr>
    </w:p>
    <w:p w14:paraId="1261AC23" w14:textId="77777777" w:rsidR="00000000" w:rsidRDefault="00CD224D">
      <w:pPr>
        <w:spacing w:after="0" w:line="240" w:lineRule="auto"/>
        <w:contextualSpacing/>
        <w:rPr>
          <w:i/>
        </w:rPr>
      </w:pPr>
      <w:r>
        <w:rPr>
          <w:i/>
        </w:rPr>
        <w:t>So Exposed as Recently to Encounter Seri</w:t>
      </w:r>
      <w:r>
        <w:rPr>
          <w:i/>
        </w:rPr>
        <w:t>ous Disasters:</w:t>
      </w:r>
    </w:p>
    <w:p w14:paraId="481576F5" w14:textId="77777777" w:rsidR="00000000" w:rsidRDefault="00CD224D">
      <w:pPr>
        <w:spacing w:after="0" w:line="240" w:lineRule="auto"/>
        <w:contextualSpacing/>
        <w:rPr>
          <w:i/>
        </w:rPr>
      </w:pPr>
      <w:r>
        <w:rPr>
          <w:i/>
        </w:rPr>
        <w:t>The Defense and Capture of Amelia Island, 1861-1862</w:t>
      </w:r>
    </w:p>
    <w:p w14:paraId="7A817057" w14:textId="77777777" w:rsidR="00000000" w:rsidRDefault="00CD224D">
      <w:pPr>
        <w:spacing w:after="0" w:line="240" w:lineRule="auto"/>
        <w:contextualSpacing/>
      </w:pPr>
      <w:r>
        <w:t>Jonathan C. Sheppard, Independent Scholar</w:t>
      </w:r>
    </w:p>
    <w:p w14:paraId="52BFA38E" w14:textId="77777777" w:rsidR="00000000" w:rsidRDefault="00CD224D">
      <w:pPr>
        <w:spacing w:after="0" w:line="240" w:lineRule="auto"/>
        <w:contextualSpacing/>
      </w:pPr>
    </w:p>
    <w:p w14:paraId="1CF2526F" w14:textId="77777777" w:rsidR="00000000" w:rsidRDefault="00CD224D">
      <w:pPr>
        <w:spacing w:after="0" w:line="240" w:lineRule="auto"/>
        <w:contextualSpacing/>
        <w:rPr>
          <w:i/>
        </w:rPr>
      </w:pPr>
      <w:r>
        <w:rPr>
          <w:i/>
        </w:rPr>
        <w:t>Civil War and a New Paradigm: Race and Slavery in Civil War Florida</w:t>
      </w:r>
    </w:p>
    <w:p w14:paraId="1751299E" w14:textId="77777777" w:rsidR="00000000" w:rsidRDefault="00CD224D">
      <w:pPr>
        <w:spacing w:after="0" w:line="240" w:lineRule="auto"/>
        <w:contextualSpacing/>
      </w:pPr>
      <w:r>
        <w:t xml:space="preserve">Chris Day, The Maclay School </w:t>
      </w:r>
    </w:p>
    <w:p w14:paraId="1FB65C35" w14:textId="77777777" w:rsidR="00000000" w:rsidRDefault="00CD224D">
      <w:pPr>
        <w:spacing w:after="0" w:line="240" w:lineRule="auto"/>
        <w:contextualSpacing/>
      </w:pPr>
      <w:r>
        <w:t>Chair and Discussant: Robert Taylor, Florida Ins</w:t>
      </w:r>
      <w:r>
        <w:t>titute of Technology</w:t>
      </w:r>
    </w:p>
    <w:p w14:paraId="31FC0D82" w14:textId="77777777" w:rsidR="00000000" w:rsidRDefault="00CD224D">
      <w:pPr>
        <w:spacing w:after="0" w:line="240" w:lineRule="auto"/>
        <w:rPr>
          <w:b/>
        </w:rPr>
      </w:pPr>
    </w:p>
    <w:p w14:paraId="2D9F0D2B" w14:textId="77777777" w:rsidR="00000000" w:rsidRDefault="00CD224D">
      <w:pPr>
        <w:spacing w:after="0" w:line="240" w:lineRule="auto"/>
        <w:rPr>
          <w:b/>
        </w:rPr>
      </w:pPr>
    </w:p>
    <w:p w14:paraId="49C8F566" w14:textId="77777777" w:rsidR="00000000" w:rsidRDefault="00CD224D">
      <w:pPr>
        <w:spacing w:after="0" w:line="240" w:lineRule="auto"/>
      </w:pPr>
      <w:r>
        <w:rPr>
          <w:b/>
        </w:rPr>
        <w:t xml:space="preserve">Panel 9B: </w:t>
      </w:r>
      <w:r>
        <w:t>Dogma, Rhetoric, and Social Practice in Medieval Italy</w:t>
      </w:r>
    </w:p>
    <w:p w14:paraId="3D7B2E89" w14:textId="77777777" w:rsidR="00000000" w:rsidRDefault="00CD224D">
      <w:pPr>
        <w:spacing w:after="0" w:line="240" w:lineRule="auto"/>
      </w:pPr>
      <w:r>
        <w:t>Special Interest Section: Undergraduate Research</w:t>
      </w:r>
    </w:p>
    <w:p w14:paraId="39B50780" w14:textId="77777777" w:rsidR="00000000" w:rsidRDefault="00CD224D">
      <w:pPr>
        <w:spacing w:after="0" w:line="240" w:lineRule="auto"/>
      </w:pPr>
      <w:r>
        <w:t>Meeting Room: Pegasus B</w:t>
      </w:r>
    </w:p>
    <w:p w14:paraId="70ED8925" w14:textId="77777777" w:rsidR="00000000" w:rsidRDefault="00CD224D">
      <w:pPr>
        <w:spacing w:after="0" w:line="240" w:lineRule="auto"/>
      </w:pPr>
    </w:p>
    <w:p w14:paraId="63B353DD" w14:textId="77777777" w:rsidR="00000000" w:rsidRDefault="00CD224D">
      <w:pPr>
        <w:spacing w:after="0" w:line="240" w:lineRule="auto"/>
        <w:rPr>
          <w:i/>
        </w:rPr>
      </w:pPr>
      <w:r>
        <w:rPr>
          <w:i/>
        </w:rPr>
        <w:t>From Poverty to Power: De-Radicalizing the Early Franciscans</w:t>
      </w:r>
    </w:p>
    <w:p w14:paraId="71A53633" w14:textId="77777777" w:rsidR="00000000" w:rsidRDefault="00CD224D">
      <w:pPr>
        <w:spacing w:after="0" w:line="240" w:lineRule="auto"/>
      </w:pPr>
      <w:r>
        <w:t>Marley DiSalvo, New College of Fl</w:t>
      </w:r>
      <w:r>
        <w:t>orida</w:t>
      </w:r>
    </w:p>
    <w:p w14:paraId="6A1D3876" w14:textId="77777777" w:rsidR="00000000" w:rsidRDefault="00CD224D">
      <w:pPr>
        <w:spacing w:after="0" w:line="240" w:lineRule="auto"/>
      </w:pPr>
    </w:p>
    <w:p w14:paraId="7E0C0378" w14:textId="77777777" w:rsidR="00000000" w:rsidRDefault="00CD224D">
      <w:pPr>
        <w:spacing w:after="0" w:line="240" w:lineRule="auto"/>
        <w:rPr>
          <w:i/>
        </w:rPr>
      </w:pPr>
      <w:r>
        <w:rPr>
          <w:i/>
        </w:rPr>
        <w:t xml:space="preserve">Nummus Regnat: </w:t>
      </w:r>
    </w:p>
    <w:p w14:paraId="2DEE156C" w14:textId="77777777" w:rsidR="00000000" w:rsidRDefault="00CD224D">
      <w:pPr>
        <w:spacing w:after="0" w:line="240" w:lineRule="auto"/>
      </w:pPr>
      <w:r>
        <w:rPr>
          <w:i/>
        </w:rPr>
        <w:t>The Social Construction and Consequences of Usury in Medieval Italy</w:t>
      </w:r>
    </w:p>
    <w:p w14:paraId="21B88968" w14:textId="77777777" w:rsidR="00000000" w:rsidRDefault="00CD224D">
      <w:pPr>
        <w:spacing w:after="0" w:line="240" w:lineRule="auto"/>
      </w:pPr>
      <w:r>
        <w:t>Victoria Deal, New College of Florida</w:t>
      </w:r>
    </w:p>
    <w:p w14:paraId="3F7C24F6" w14:textId="77777777" w:rsidR="00000000" w:rsidRDefault="00CD224D">
      <w:pPr>
        <w:spacing w:after="0" w:line="240" w:lineRule="auto"/>
      </w:pPr>
    </w:p>
    <w:p w14:paraId="18A2C477" w14:textId="77777777" w:rsidR="00000000" w:rsidRDefault="00CD224D">
      <w:pPr>
        <w:spacing w:after="0" w:line="240" w:lineRule="auto"/>
        <w:rPr>
          <w:i/>
        </w:rPr>
      </w:pPr>
      <w:r>
        <w:rPr>
          <w:i/>
        </w:rPr>
        <w:t xml:space="preserve">Pestilence as Metaphor: </w:t>
      </w:r>
    </w:p>
    <w:p w14:paraId="3757CD91" w14:textId="77777777" w:rsidR="00000000" w:rsidRDefault="00CD224D">
      <w:pPr>
        <w:spacing w:after="0" w:line="240" w:lineRule="auto"/>
        <w:rPr>
          <w:i/>
        </w:rPr>
      </w:pPr>
      <w:r>
        <w:rPr>
          <w:i/>
        </w:rPr>
        <w:t>Rhetoric in Medieval Italian Narratives of the Black Death</w:t>
      </w:r>
    </w:p>
    <w:p w14:paraId="3E760054" w14:textId="77777777" w:rsidR="00000000" w:rsidRDefault="00CD224D">
      <w:pPr>
        <w:spacing w:after="0" w:line="240" w:lineRule="auto"/>
      </w:pPr>
      <w:r>
        <w:t>Rory Sharp, New College of Florida</w:t>
      </w:r>
    </w:p>
    <w:p w14:paraId="4FF76963" w14:textId="77777777" w:rsidR="00000000" w:rsidRDefault="00CD224D">
      <w:pPr>
        <w:spacing w:after="0" w:line="240" w:lineRule="auto"/>
      </w:pPr>
    </w:p>
    <w:p w14:paraId="6192D0C2" w14:textId="77777777" w:rsidR="00000000" w:rsidRDefault="00CD224D">
      <w:pPr>
        <w:spacing w:after="0" w:line="240" w:lineRule="auto"/>
        <w:rPr>
          <w:i/>
        </w:rPr>
      </w:pPr>
      <w:r>
        <w:rPr>
          <w:i/>
        </w:rPr>
        <w:t xml:space="preserve">Reframing Foucault: </w:t>
      </w:r>
    </w:p>
    <w:p w14:paraId="585F7B7D" w14:textId="77777777" w:rsidR="00000000" w:rsidRDefault="00CD224D">
      <w:pPr>
        <w:spacing w:after="0" w:line="240" w:lineRule="auto"/>
        <w:rPr>
          <w:i/>
        </w:rPr>
      </w:pPr>
      <w:r>
        <w:rPr>
          <w:i/>
        </w:rPr>
        <w:t>Discipline and Punishment in Florence’s Le Stinche Prison</w:t>
      </w:r>
    </w:p>
    <w:p w14:paraId="62116285" w14:textId="77777777" w:rsidR="00000000" w:rsidRDefault="00CD224D">
      <w:pPr>
        <w:spacing w:after="0" w:line="240" w:lineRule="auto"/>
      </w:pPr>
      <w:r>
        <w:t xml:space="preserve">Michael Dorney, New College of Florida </w:t>
      </w:r>
    </w:p>
    <w:p w14:paraId="4FFD68AC" w14:textId="77777777" w:rsidR="00000000" w:rsidRDefault="00CD224D">
      <w:pPr>
        <w:spacing w:after="0" w:line="240" w:lineRule="auto"/>
      </w:pPr>
    </w:p>
    <w:p w14:paraId="47A57EF4" w14:textId="77777777" w:rsidR="00000000" w:rsidRDefault="00CD224D">
      <w:pPr>
        <w:spacing w:after="0" w:line="240" w:lineRule="auto"/>
      </w:pPr>
      <w:r>
        <w:t>Chair and Discussant: Brendan Goff, New College of Florida</w:t>
      </w:r>
    </w:p>
    <w:p w14:paraId="330422C5" w14:textId="77777777" w:rsidR="00000000" w:rsidRDefault="00CD224D">
      <w:pPr>
        <w:spacing w:after="0" w:line="240" w:lineRule="auto"/>
      </w:pPr>
    </w:p>
    <w:p w14:paraId="40B6A806" w14:textId="77777777" w:rsidR="00000000" w:rsidRDefault="00CD224D">
      <w:pPr>
        <w:rPr>
          <w:b/>
        </w:rPr>
      </w:pPr>
      <w:r>
        <w:rPr>
          <w:b/>
        </w:rPr>
        <w:br w:type="page"/>
      </w:r>
    </w:p>
    <w:p w14:paraId="3A58BA75" w14:textId="77777777" w:rsidR="00000000" w:rsidRDefault="00CD224D">
      <w:pPr>
        <w:spacing w:after="0" w:line="240" w:lineRule="auto"/>
      </w:pPr>
      <w:r>
        <w:rPr>
          <w:b/>
        </w:rPr>
        <w:lastRenderedPageBreak/>
        <w:t>Panel 9C</w:t>
      </w:r>
      <w:r>
        <w:t xml:space="preserve">: A World in Flux, II: </w:t>
      </w:r>
    </w:p>
    <w:p w14:paraId="78F5F0E5" w14:textId="77777777" w:rsidR="00000000" w:rsidRDefault="00CD224D">
      <w:pPr>
        <w:spacing w:after="0" w:line="240" w:lineRule="auto"/>
      </w:pPr>
      <w:r>
        <w:t>Empires, Nations, and Movements in the Twentieth Century</w:t>
      </w:r>
    </w:p>
    <w:p w14:paraId="0E276B98" w14:textId="77777777" w:rsidR="00000000" w:rsidRDefault="00CD224D">
      <w:pPr>
        <w:spacing w:after="0" w:line="240" w:lineRule="auto"/>
      </w:pPr>
      <w:r>
        <w:t>Meeting Room: Pegasus C</w:t>
      </w:r>
    </w:p>
    <w:p w14:paraId="19575700" w14:textId="77777777" w:rsidR="00000000" w:rsidRDefault="00CD224D">
      <w:pPr>
        <w:spacing w:after="0" w:line="240" w:lineRule="auto"/>
      </w:pPr>
    </w:p>
    <w:p w14:paraId="46B157FE" w14:textId="77777777" w:rsidR="00000000" w:rsidRDefault="00CD224D">
      <w:pPr>
        <w:spacing w:after="0" w:line="240" w:lineRule="auto"/>
        <w:rPr>
          <w:i/>
        </w:rPr>
      </w:pPr>
      <w:r>
        <w:rPr>
          <w:i/>
        </w:rPr>
        <w:t>Italy Haunted by the Ghost of Colonialism</w:t>
      </w:r>
      <w:r>
        <w:rPr>
          <w:i/>
        </w:rPr>
        <w:tab/>
      </w:r>
    </w:p>
    <w:p w14:paraId="1C897F92" w14:textId="77777777" w:rsidR="00000000" w:rsidRDefault="00CD224D">
      <w:pPr>
        <w:spacing w:after="0" w:line="240" w:lineRule="auto"/>
      </w:pPr>
      <w:r>
        <w:t>Rosetta Giuliani Caponetto, Auburn Un</w:t>
      </w:r>
      <w:r>
        <w:t>iversity</w:t>
      </w:r>
    </w:p>
    <w:p w14:paraId="61EFC4C6" w14:textId="77777777" w:rsidR="00000000" w:rsidRDefault="00CD224D">
      <w:pPr>
        <w:spacing w:after="0" w:line="240" w:lineRule="auto"/>
      </w:pPr>
    </w:p>
    <w:p w14:paraId="465CDDBC" w14:textId="77777777" w:rsidR="00000000" w:rsidRDefault="00CD224D">
      <w:pPr>
        <w:spacing w:after="0" w:line="240" w:lineRule="auto"/>
        <w:rPr>
          <w:i/>
        </w:rPr>
      </w:pPr>
      <w:r>
        <w:rPr>
          <w:i/>
        </w:rPr>
        <w:t>"Cuba is a Latin-Africa Nation": African Roots of Cuba's Internationalist Missions to Africa in the 20th Century</w:t>
      </w:r>
      <w:r>
        <w:rPr>
          <w:i/>
        </w:rPr>
        <w:tab/>
      </w:r>
    </w:p>
    <w:p w14:paraId="73B34E29" w14:textId="77777777" w:rsidR="00000000" w:rsidRDefault="00CD224D">
      <w:pPr>
        <w:spacing w:after="0" w:line="240" w:lineRule="auto"/>
      </w:pPr>
      <w:r>
        <w:t>Edmund Abaka, University of Miami</w:t>
      </w:r>
    </w:p>
    <w:p w14:paraId="40CA6511" w14:textId="77777777" w:rsidR="00000000" w:rsidRDefault="00CD224D">
      <w:pPr>
        <w:spacing w:after="0" w:line="240" w:lineRule="auto"/>
      </w:pPr>
    </w:p>
    <w:p w14:paraId="2F9425DA" w14:textId="77777777" w:rsidR="00000000" w:rsidRDefault="00CD224D">
      <w:pPr>
        <w:spacing w:after="0" w:line="240" w:lineRule="auto"/>
        <w:rPr>
          <w:i/>
        </w:rPr>
      </w:pPr>
      <w:r>
        <w:rPr>
          <w:i/>
        </w:rPr>
        <w:t xml:space="preserve">Wretched and Revolutionary: </w:t>
      </w:r>
    </w:p>
    <w:p w14:paraId="617CEC84" w14:textId="77777777" w:rsidR="00000000" w:rsidRDefault="00CD224D">
      <w:pPr>
        <w:spacing w:after="0" w:line="240" w:lineRule="auto"/>
        <w:rPr>
          <w:i/>
        </w:rPr>
      </w:pPr>
      <w:r>
        <w:rPr>
          <w:i/>
        </w:rPr>
        <w:t xml:space="preserve">Class, Race, and the Third-World Marxist Roots of Black Power </w:t>
      </w:r>
    </w:p>
    <w:p w14:paraId="108A795E" w14:textId="77777777" w:rsidR="00000000" w:rsidRDefault="00CD224D">
      <w:pPr>
        <w:spacing w:after="0" w:line="240" w:lineRule="auto"/>
      </w:pPr>
      <w:r>
        <w:t xml:space="preserve">John </w:t>
      </w:r>
      <w:r>
        <w:t>H. Cable, Florida State University</w:t>
      </w:r>
    </w:p>
    <w:p w14:paraId="2B5ED6D4" w14:textId="77777777" w:rsidR="00000000" w:rsidRDefault="00CD224D">
      <w:pPr>
        <w:spacing w:after="0" w:line="240" w:lineRule="auto"/>
      </w:pPr>
    </w:p>
    <w:p w14:paraId="70644806" w14:textId="77777777" w:rsidR="00000000" w:rsidRDefault="00CD224D">
      <w:pPr>
        <w:spacing w:after="0" w:line="240" w:lineRule="auto"/>
      </w:pPr>
      <w:r>
        <w:t>Chair and Discussant: Ian Christopher Fletcher, Georgia State University</w:t>
      </w:r>
    </w:p>
    <w:p w14:paraId="522BF32F" w14:textId="77777777" w:rsidR="00000000" w:rsidRDefault="00CD224D">
      <w:pPr>
        <w:spacing w:after="0" w:line="240" w:lineRule="auto"/>
        <w:rPr>
          <w:b/>
        </w:rPr>
      </w:pPr>
    </w:p>
    <w:p w14:paraId="7B1D2637" w14:textId="77777777" w:rsidR="00000000" w:rsidRDefault="00CD224D">
      <w:pPr>
        <w:spacing w:after="0" w:line="240" w:lineRule="auto"/>
        <w:rPr>
          <w:b/>
        </w:rPr>
      </w:pPr>
    </w:p>
    <w:p w14:paraId="28500B83" w14:textId="77777777" w:rsidR="00000000" w:rsidRDefault="00CD224D">
      <w:pPr>
        <w:spacing w:after="0" w:line="240" w:lineRule="auto"/>
        <w:contextualSpacing/>
      </w:pPr>
      <w:r>
        <w:rPr>
          <w:b/>
        </w:rPr>
        <w:t>Panel 9D</w:t>
      </w:r>
      <w:r>
        <w:t>: Commodities, Capitalism, and Calamity in the Nineteenth Century</w:t>
      </w:r>
      <w:r>
        <w:tab/>
      </w:r>
    </w:p>
    <w:p w14:paraId="21D65A10" w14:textId="77777777" w:rsidR="00000000" w:rsidRDefault="00CD224D">
      <w:pPr>
        <w:spacing w:after="0" w:line="240" w:lineRule="auto"/>
        <w:contextualSpacing/>
      </w:pPr>
      <w:r>
        <w:t>Special Interest Section: Undergraduate Research</w:t>
      </w:r>
    </w:p>
    <w:p w14:paraId="3749D781" w14:textId="77777777" w:rsidR="00000000" w:rsidRDefault="00CD224D">
      <w:pPr>
        <w:spacing w:after="0" w:line="240" w:lineRule="auto"/>
        <w:contextualSpacing/>
      </w:pPr>
      <w:r>
        <w:t>Meeting Room: Pegasus G</w:t>
      </w:r>
    </w:p>
    <w:p w14:paraId="26DD327A" w14:textId="77777777" w:rsidR="00000000" w:rsidRDefault="00CD224D">
      <w:pPr>
        <w:spacing w:after="0" w:line="240" w:lineRule="auto"/>
        <w:contextualSpacing/>
      </w:pPr>
    </w:p>
    <w:p w14:paraId="0EE63828" w14:textId="77777777" w:rsidR="00000000" w:rsidRDefault="00CD224D">
      <w:pPr>
        <w:spacing w:after="0" w:line="240" w:lineRule="auto"/>
        <w:contextualSpacing/>
        <w:rPr>
          <w:i/>
        </w:rPr>
      </w:pPr>
      <w:r>
        <w:rPr>
          <w:i/>
        </w:rPr>
        <w:t>Slaves and Sugar: Cuba's Bitter History</w:t>
      </w:r>
    </w:p>
    <w:p w14:paraId="31051519" w14:textId="77777777" w:rsidR="00000000" w:rsidRDefault="00CD224D">
      <w:pPr>
        <w:spacing w:after="0" w:line="240" w:lineRule="auto"/>
        <w:contextualSpacing/>
      </w:pPr>
      <w:r>
        <w:t>Sabrina Chianese, Florida Southern College</w:t>
      </w:r>
    </w:p>
    <w:p w14:paraId="2B072D43" w14:textId="77777777" w:rsidR="00000000" w:rsidRDefault="00CD224D">
      <w:pPr>
        <w:spacing w:after="0" w:line="240" w:lineRule="auto"/>
        <w:contextualSpacing/>
      </w:pPr>
    </w:p>
    <w:p w14:paraId="4D601A43" w14:textId="77777777" w:rsidR="00000000" w:rsidRDefault="00CD224D">
      <w:pPr>
        <w:spacing w:after="0" w:line="240" w:lineRule="auto"/>
        <w:contextualSpacing/>
        <w:rPr>
          <w:i/>
        </w:rPr>
      </w:pPr>
      <w:r>
        <w:rPr>
          <w:i/>
        </w:rPr>
        <w:t xml:space="preserve">Florida's Gold and Florida's Freezes: </w:t>
      </w:r>
    </w:p>
    <w:p w14:paraId="7ADC5BA5" w14:textId="77777777" w:rsidR="00000000" w:rsidRDefault="00CD224D">
      <w:pPr>
        <w:spacing w:after="0" w:line="240" w:lineRule="auto"/>
        <w:contextualSpacing/>
      </w:pPr>
      <w:r>
        <w:rPr>
          <w:i/>
        </w:rPr>
        <w:t>Citrus and Climate in Central Florida</w:t>
      </w:r>
    </w:p>
    <w:p w14:paraId="72B4CAF0" w14:textId="77777777" w:rsidR="00000000" w:rsidRDefault="00CD224D">
      <w:pPr>
        <w:spacing w:after="0" w:line="240" w:lineRule="auto"/>
        <w:contextualSpacing/>
      </w:pPr>
      <w:r>
        <w:t>Michael Leake, Florid</w:t>
      </w:r>
      <w:r>
        <w:t>a Southern College</w:t>
      </w:r>
    </w:p>
    <w:p w14:paraId="1CDA5F16" w14:textId="77777777" w:rsidR="00000000" w:rsidRDefault="00CD224D">
      <w:pPr>
        <w:spacing w:after="0" w:line="240" w:lineRule="auto"/>
        <w:contextualSpacing/>
        <w:rPr>
          <w:i/>
        </w:rPr>
      </w:pPr>
      <w:r>
        <w:rPr>
          <w:i/>
        </w:rPr>
        <w:t>Salt Mining and Subsidence in Cheshire County, England</w:t>
      </w:r>
    </w:p>
    <w:p w14:paraId="007E9940" w14:textId="77777777" w:rsidR="00000000" w:rsidRDefault="00CD224D">
      <w:pPr>
        <w:spacing w:after="0" w:line="240" w:lineRule="auto"/>
        <w:contextualSpacing/>
      </w:pPr>
      <w:r>
        <w:t>Michael Davidson, Florida Southern College</w:t>
      </w:r>
    </w:p>
    <w:p w14:paraId="13C9DFF4" w14:textId="77777777" w:rsidR="00000000" w:rsidRDefault="00CD224D">
      <w:pPr>
        <w:spacing w:after="0" w:line="240" w:lineRule="auto"/>
        <w:contextualSpacing/>
      </w:pPr>
    </w:p>
    <w:p w14:paraId="42A153DB" w14:textId="77777777" w:rsidR="00000000" w:rsidRDefault="00CD224D">
      <w:pPr>
        <w:spacing w:after="0" w:line="240" w:lineRule="auto"/>
        <w:contextualSpacing/>
      </w:pPr>
      <w:r>
        <w:t>Chair: Colleen Moore, Florida Southern College</w:t>
      </w:r>
    </w:p>
    <w:p w14:paraId="421AD116" w14:textId="77777777" w:rsidR="00000000" w:rsidRDefault="00CD224D">
      <w:pPr>
        <w:spacing w:after="0" w:line="240" w:lineRule="auto"/>
        <w:contextualSpacing/>
      </w:pPr>
      <w:r>
        <w:t>Discussant: Erika Vause, Florida Southern College</w:t>
      </w:r>
    </w:p>
    <w:p w14:paraId="19D416F4" w14:textId="77777777" w:rsidR="00000000" w:rsidRDefault="00CD224D">
      <w:pPr>
        <w:spacing w:after="0" w:line="240" w:lineRule="auto"/>
      </w:pPr>
    </w:p>
    <w:p w14:paraId="78815FEF" w14:textId="77777777" w:rsidR="00000000" w:rsidRDefault="00CD224D">
      <w:r>
        <w:br w:type="page"/>
      </w:r>
    </w:p>
    <w:p w14:paraId="164A571A" w14:textId="77777777" w:rsidR="00000000" w:rsidRDefault="00CD224D">
      <w:pPr>
        <w:spacing w:after="0" w:line="240" w:lineRule="auto"/>
      </w:pPr>
      <w:r>
        <w:rPr>
          <w:b/>
        </w:rPr>
        <w:lastRenderedPageBreak/>
        <w:t>Panel 9E</w:t>
      </w:r>
      <w:r>
        <w:t xml:space="preserve">: Roundtable Discussion, “The </w:t>
      </w:r>
      <w:r>
        <w:t xml:space="preserve">Veterans History Project: </w:t>
      </w:r>
    </w:p>
    <w:p w14:paraId="3CFC3CEA" w14:textId="77777777" w:rsidR="00000000" w:rsidRDefault="00CD224D">
      <w:pPr>
        <w:spacing w:after="0" w:line="240" w:lineRule="auto"/>
      </w:pPr>
      <w:r>
        <w:t>A Public History Project in the Undergraduate Classroom”</w:t>
      </w:r>
    </w:p>
    <w:p w14:paraId="33B9A6E3" w14:textId="77777777" w:rsidR="00000000" w:rsidRDefault="00CD224D">
      <w:pPr>
        <w:spacing w:after="0" w:line="240" w:lineRule="auto"/>
      </w:pPr>
      <w:r>
        <w:t>Meeting Room: Pegasus H</w:t>
      </w:r>
    </w:p>
    <w:p w14:paraId="7444300C" w14:textId="77777777" w:rsidR="00000000" w:rsidRDefault="00CD224D">
      <w:pPr>
        <w:spacing w:after="0" w:line="240" w:lineRule="auto"/>
      </w:pPr>
    </w:p>
    <w:p w14:paraId="76F4378A" w14:textId="77777777" w:rsidR="00000000" w:rsidRDefault="00CD224D">
      <w:pPr>
        <w:spacing w:after="0" w:line="240" w:lineRule="auto"/>
      </w:pPr>
      <w:r>
        <w:rPr>
          <w:u w:val="single"/>
        </w:rPr>
        <w:t>Faculty Participants</w:t>
      </w:r>
      <w:r>
        <w:t xml:space="preserve">: </w:t>
      </w:r>
    </w:p>
    <w:p w14:paraId="12039AA7" w14:textId="77777777" w:rsidR="00000000" w:rsidRDefault="00CD224D">
      <w:pPr>
        <w:spacing w:after="0" w:line="240" w:lineRule="auto"/>
      </w:pPr>
      <w:r>
        <w:t>Dr. Rosalind Beiler, University of Central Florida</w:t>
      </w:r>
    </w:p>
    <w:p w14:paraId="2F50B357" w14:textId="77777777" w:rsidR="00000000" w:rsidRDefault="00CD224D">
      <w:pPr>
        <w:spacing w:after="0" w:line="240" w:lineRule="auto"/>
      </w:pPr>
      <w:r>
        <w:t>Dr. Barbara Gannon, University of Central Florida</w:t>
      </w:r>
    </w:p>
    <w:p w14:paraId="45FCCCB3" w14:textId="77777777" w:rsidR="00000000" w:rsidRDefault="00CD224D">
      <w:pPr>
        <w:spacing w:after="0" w:line="240" w:lineRule="auto"/>
      </w:pPr>
      <w:r>
        <w:t>Dr. Amelia Lyons, Unive</w:t>
      </w:r>
      <w:r>
        <w:t>rsity of Central Florida</w:t>
      </w:r>
    </w:p>
    <w:p w14:paraId="0E45BC6E" w14:textId="77777777" w:rsidR="00000000" w:rsidRDefault="00CD224D">
      <w:pPr>
        <w:spacing w:after="0" w:line="240" w:lineRule="auto"/>
      </w:pPr>
    </w:p>
    <w:p w14:paraId="245A93CA" w14:textId="77777777" w:rsidR="00000000" w:rsidRDefault="00CD224D">
      <w:pPr>
        <w:spacing w:after="0" w:line="240" w:lineRule="auto"/>
      </w:pPr>
      <w:r>
        <w:rPr>
          <w:u w:val="single"/>
        </w:rPr>
        <w:t>Student Participants</w:t>
      </w:r>
      <w:r>
        <w:t xml:space="preserve">: </w:t>
      </w:r>
    </w:p>
    <w:p w14:paraId="41E47F54" w14:textId="77777777" w:rsidR="00000000" w:rsidRDefault="00CD224D">
      <w:pPr>
        <w:spacing w:after="0" w:line="240" w:lineRule="auto"/>
      </w:pPr>
      <w:r>
        <w:t>Ms. Sarah Schneider, University of Central Florida</w:t>
      </w:r>
    </w:p>
    <w:p w14:paraId="75F59646" w14:textId="77777777" w:rsidR="00000000" w:rsidRDefault="00CD224D">
      <w:pPr>
        <w:spacing w:after="0" w:line="240" w:lineRule="auto"/>
      </w:pPr>
      <w:r>
        <w:t>Mr. Alex Thorpe, University of Central Florida</w:t>
      </w:r>
    </w:p>
    <w:p w14:paraId="6992F6AF" w14:textId="77777777" w:rsidR="00000000" w:rsidRDefault="00CD224D">
      <w:pPr>
        <w:spacing w:after="0" w:line="240" w:lineRule="auto"/>
        <w:rPr>
          <w:b/>
        </w:rPr>
      </w:pPr>
    </w:p>
    <w:p w14:paraId="460E9022" w14:textId="77777777" w:rsidR="00000000" w:rsidRDefault="00CD224D">
      <w:pPr>
        <w:rPr>
          <w:b/>
          <w:sz w:val="32"/>
          <w:szCs w:val="32"/>
        </w:rPr>
      </w:pPr>
      <w:r>
        <w:rPr>
          <w:b/>
          <w:sz w:val="32"/>
          <w:szCs w:val="32"/>
        </w:rPr>
        <w:br w:type="page"/>
      </w:r>
    </w:p>
    <w:p w14:paraId="37BC4C28" w14:textId="77777777" w:rsidR="00000000" w:rsidRDefault="00CD224D">
      <w:pPr>
        <w:spacing w:after="0"/>
        <w:contextualSpacing/>
        <w:jc w:val="center"/>
        <w:rPr>
          <w:b/>
          <w:sz w:val="32"/>
          <w:szCs w:val="32"/>
        </w:rPr>
      </w:pPr>
      <w:r>
        <w:rPr>
          <w:b/>
          <w:sz w:val="32"/>
          <w:szCs w:val="32"/>
        </w:rPr>
        <w:lastRenderedPageBreak/>
        <w:t>6:00 PM-7:00 PM: Banquet</w:t>
      </w:r>
    </w:p>
    <w:p w14:paraId="4DC27246" w14:textId="77777777" w:rsidR="00000000" w:rsidRDefault="00CD224D">
      <w:pPr>
        <w:spacing w:after="0"/>
        <w:contextualSpacing/>
        <w:jc w:val="center"/>
        <w:rPr>
          <w:sz w:val="24"/>
          <w:szCs w:val="24"/>
        </w:rPr>
      </w:pPr>
      <w:r>
        <w:rPr>
          <w:sz w:val="24"/>
          <w:szCs w:val="24"/>
        </w:rPr>
        <w:t>Pegasus Ballrooms DEF</w:t>
      </w:r>
    </w:p>
    <w:p w14:paraId="37A6B5CE" w14:textId="77777777" w:rsidR="00000000" w:rsidRDefault="00CD224D">
      <w:pPr>
        <w:spacing w:after="0"/>
        <w:contextualSpacing/>
        <w:jc w:val="center"/>
        <w:rPr>
          <w:sz w:val="24"/>
          <w:szCs w:val="24"/>
        </w:rPr>
      </w:pPr>
      <w:r>
        <w:rPr>
          <w:sz w:val="24"/>
          <w:szCs w:val="24"/>
        </w:rPr>
        <w:t>Student Union, University of Central Florida</w:t>
      </w:r>
    </w:p>
    <w:p w14:paraId="11997987" w14:textId="77777777" w:rsidR="00000000" w:rsidRDefault="00CD224D">
      <w:pPr>
        <w:spacing w:after="0"/>
        <w:contextualSpacing/>
        <w:jc w:val="center"/>
        <w:rPr>
          <w:b/>
          <w:sz w:val="24"/>
          <w:szCs w:val="24"/>
        </w:rPr>
      </w:pPr>
    </w:p>
    <w:p w14:paraId="47D7F3C7" w14:textId="77777777" w:rsidR="00000000" w:rsidRDefault="00CD224D">
      <w:pPr>
        <w:spacing w:after="0"/>
        <w:contextualSpacing/>
        <w:rPr>
          <w:sz w:val="24"/>
          <w:szCs w:val="24"/>
        </w:rPr>
      </w:pPr>
    </w:p>
    <w:p w14:paraId="42AFFAED" w14:textId="77777777" w:rsidR="00000000" w:rsidRDefault="00CD224D">
      <w:pPr>
        <w:spacing w:after="0"/>
        <w:contextualSpacing/>
        <w:jc w:val="center"/>
        <w:rPr>
          <w:sz w:val="24"/>
          <w:szCs w:val="24"/>
        </w:rPr>
      </w:pPr>
      <w:r>
        <w:rPr>
          <w:sz w:val="24"/>
          <w:szCs w:val="24"/>
          <w:u w:val="single"/>
        </w:rPr>
        <w:t>Welcoming Remarks</w:t>
      </w:r>
    </w:p>
    <w:p w14:paraId="743A2392" w14:textId="77777777" w:rsidR="00000000" w:rsidRDefault="00CD224D">
      <w:pPr>
        <w:spacing w:after="0"/>
        <w:contextualSpacing/>
        <w:jc w:val="center"/>
        <w:rPr>
          <w:sz w:val="24"/>
          <w:szCs w:val="24"/>
        </w:rPr>
      </w:pPr>
      <w:r>
        <w:rPr>
          <w:sz w:val="24"/>
          <w:szCs w:val="24"/>
        </w:rPr>
        <w:t>Patricia Farless</w:t>
      </w:r>
    </w:p>
    <w:p w14:paraId="75739132" w14:textId="77777777" w:rsidR="00000000" w:rsidRDefault="00CD224D">
      <w:pPr>
        <w:spacing w:after="0"/>
        <w:contextualSpacing/>
        <w:jc w:val="center"/>
        <w:rPr>
          <w:sz w:val="24"/>
          <w:szCs w:val="24"/>
        </w:rPr>
      </w:pPr>
      <w:r>
        <w:rPr>
          <w:sz w:val="24"/>
          <w:szCs w:val="24"/>
        </w:rPr>
        <w:t>University of Central Florida</w:t>
      </w:r>
    </w:p>
    <w:p w14:paraId="6D96206D" w14:textId="77777777" w:rsidR="00000000" w:rsidRDefault="00CD224D">
      <w:pPr>
        <w:spacing w:after="0"/>
        <w:contextualSpacing/>
        <w:jc w:val="center"/>
        <w:rPr>
          <w:sz w:val="24"/>
          <w:szCs w:val="24"/>
        </w:rPr>
      </w:pPr>
      <w:r>
        <w:rPr>
          <w:sz w:val="24"/>
          <w:szCs w:val="24"/>
        </w:rPr>
        <w:t>FCH President, 2016-2017</w:t>
      </w:r>
    </w:p>
    <w:p w14:paraId="3366D9C7" w14:textId="77777777" w:rsidR="00000000" w:rsidRDefault="00CD224D">
      <w:pPr>
        <w:spacing w:after="0"/>
        <w:contextualSpacing/>
        <w:rPr>
          <w:sz w:val="24"/>
          <w:szCs w:val="24"/>
        </w:rPr>
      </w:pPr>
    </w:p>
    <w:p w14:paraId="0BBD7B97" w14:textId="77777777" w:rsidR="00000000" w:rsidRDefault="00CD224D">
      <w:pPr>
        <w:spacing w:after="0"/>
        <w:contextualSpacing/>
        <w:jc w:val="center"/>
        <w:rPr>
          <w:sz w:val="24"/>
          <w:szCs w:val="24"/>
          <w:u w:val="single"/>
        </w:rPr>
      </w:pPr>
      <w:r>
        <w:rPr>
          <w:sz w:val="24"/>
          <w:szCs w:val="24"/>
          <w:u w:val="single"/>
        </w:rPr>
        <w:t>Presentation of Best Paper Awards</w:t>
      </w:r>
    </w:p>
    <w:p w14:paraId="7F3B1097" w14:textId="77777777" w:rsidR="00000000" w:rsidRDefault="00CD224D">
      <w:pPr>
        <w:spacing w:after="0"/>
        <w:contextualSpacing/>
        <w:jc w:val="center"/>
        <w:rPr>
          <w:sz w:val="24"/>
          <w:szCs w:val="24"/>
        </w:rPr>
      </w:pPr>
      <w:r>
        <w:rPr>
          <w:sz w:val="24"/>
          <w:szCs w:val="24"/>
        </w:rPr>
        <w:t>J. Calvitt Clarke III Award for Best Undergraduate Student Paper: Presented by Jesse</w:t>
      </w:r>
      <w:r>
        <w:rPr>
          <w:sz w:val="24"/>
          <w:szCs w:val="24"/>
        </w:rPr>
        <w:t xml:space="preserve"> Hingson, Jacksonville University</w:t>
      </w:r>
    </w:p>
    <w:p w14:paraId="17F86EAA" w14:textId="77777777" w:rsidR="00000000" w:rsidRDefault="00CD224D">
      <w:pPr>
        <w:spacing w:after="0"/>
        <w:contextualSpacing/>
        <w:jc w:val="center"/>
        <w:rPr>
          <w:sz w:val="24"/>
          <w:szCs w:val="24"/>
        </w:rPr>
      </w:pPr>
    </w:p>
    <w:p w14:paraId="30BA2256" w14:textId="77777777" w:rsidR="00000000" w:rsidRDefault="00CD224D">
      <w:pPr>
        <w:spacing w:after="0"/>
        <w:contextualSpacing/>
        <w:jc w:val="center"/>
        <w:rPr>
          <w:sz w:val="24"/>
          <w:szCs w:val="24"/>
        </w:rPr>
      </w:pPr>
      <w:r>
        <w:rPr>
          <w:sz w:val="24"/>
          <w:szCs w:val="24"/>
        </w:rPr>
        <w:t>Blaine Browne Award for Best Graduate Student Paper:</w:t>
      </w:r>
    </w:p>
    <w:p w14:paraId="6FC40805" w14:textId="77777777" w:rsidR="00000000" w:rsidRDefault="00CD224D">
      <w:pPr>
        <w:spacing w:after="0"/>
        <w:contextualSpacing/>
        <w:jc w:val="center"/>
        <w:rPr>
          <w:sz w:val="24"/>
          <w:szCs w:val="24"/>
        </w:rPr>
      </w:pPr>
      <w:r>
        <w:rPr>
          <w:sz w:val="24"/>
          <w:szCs w:val="24"/>
        </w:rPr>
        <w:t>Presented by Julian Chambliss, Rollins College</w:t>
      </w:r>
    </w:p>
    <w:p w14:paraId="4E748C4B" w14:textId="77777777" w:rsidR="00000000" w:rsidRDefault="00CD224D">
      <w:pPr>
        <w:spacing w:after="0"/>
        <w:contextualSpacing/>
        <w:jc w:val="center"/>
        <w:rPr>
          <w:sz w:val="24"/>
          <w:szCs w:val="24"/>
        </w:rPr>
      </w:pPr>
    </w:p>
    <w:p w14:paraId="68370969" w14:textId="77777777" w:rsidR="00000000" w:rsidRDefault="00CD224D">
      <w:pPr>
        <w:spacing w:after="0"/>
        <w:contextualSpacing/>
        <w:jc w:val="center"/>
        <w:rPr>
          <w:sz w:val="24"/>
          <w:szCs w:val="24"/>
        </w:rPr>
      </w:pPr>
      <w:r>
        <w:rPr>
          <w:sz w:val="24"/>
          <w:szCs w:val="24"/>
        </w:rPr>
        <w:t>Thomas M. Campbell Award for Best Professional Paper:</w:t>
      </w:r>
    </w:p>
    <w:p w14:paraId="2270FE21" w14:textId="77777777" w:rsidR="00000000" w:rsidRDefault="00CD224D">
      <w:pPr>
        <w:spacing w:after="0"/>
        <w:contextualSpacing/>
        <w:jc w:val="center"/>
        <w:rPr>
          <w:sz w:val="24"/>
          <w:szCs w:val="24"/>
        </w:rPr>
      </w:pPr>
      <w:r>
        <w:rPr>
          <w:sz w:val="24"/>
          <w:szCs w:val="24"/>
        </w:rPr>
        <w:t>Presented by David Proctor, Tallahassee Community College</w:t>
      </w:r>
    </w:p>
    <w:p w14:paraId="63D1EA90" w14:textId="77777777" w:rsidR="00000000" w:rsidRDefault="00CD224D">
      <w:pPr>
        <w:spacing w:after="0"/>
        <w:contextualSpacing/>
        <w:rPr>
          <w:sz w:val="24"/>
          <w:szCs w:val="24"/>
        </w:rPr>
      </w:pPr>
    </w:p>
    <w:p w14:paraId="07208775" w14:textId="77777777" w:rsidR="00000000" w:rsidRDefault="00CD224D">
      <w:pPr>
        <w:spacing w:after="0"/>
        <w:contextualSpacing/>
        <w:jc w:val="center"/>
        <w:rPr>
          <w:sz w:val="24"/>
          <w:szCs w:val="24"/>
        </w:rPr>
      </w:pPr>
      <w:r>
        <w:rPr>
          <w:sz w:val="24"/>
          <w:szCs w:val="24"/>
          <w:u w:val="single"/>
        </w:rPr>
        <w:t>Remarks</w:t>
      </w:r>
      <w:r>
        <w:rPr>
          <w:sz w:val="24"/>
          <w:szCs w:val="24"/>
          <w:u w:val="single"/>
        </w:rPr>
        <w:t xml:space="preserve"> on the </w:t>
      </w:r>
      <w:r>
        <w:rPr>
          <w:i/>
          <w:sz w:val="24"/>
          <w:szCs w:val="24"/>
          <w:u w:val="single"/>
        </w:rPr>
        <w:t>FCH Annals</w:t>
      </w:r>
    </w:p>
    <w:p w14:paraId="05F951A0" w14:textId="77777777" w:rsidR="00000000" w:rsidRDefault="00CD224D">
      <w:pPr>
        <w:spacing w:after="0"/>
        <w:contextualSpacing/>
        <w:jc w:val="center"/>
        <w:rPr>
          <w:sz w:val="24"/>
          <w:szCs w:val="24"/>
        </w:rPr>
      </w:pPr>
      <w:r>
        <w:rPr>
          <w:sz w:val="24"/>
          <w:szCs w:val="24"/>
        </w:rPr>
        <w:t>Dr. Michael S. Cole</w:t>
      </w:r>
    </w:p>
    <w:p w14:paraId="48BD0A7E" w14:textId="77777777" w:rsidR="00000000" w:rsidRDefault="00CD224D">
      <w:pPr>
        <w:spacing w:after="0"/>
        <w:contextualSpacing/>
        <w:jc w:val="center"/>
        <w:rPr>
          <w:sz w:val="24"/>
          <w:szCs w:val="24"/>
        </w:rPr>
      </w:pPr>
      <w:r>
        <w:rPr>
          <w:sz w:val="24"/>
          <w:szCs w:val="24"/>
        </w:rPr>
        <w:t>Florida Gulf Coast University</w:t>
      </w:r>
    </w:p>
    <w:p w14:paraId="1748536D" w14:textId="77777777" w:rsidR="00000000" w:rsidRDefault="00CD224D">
      <w:pPr>
        <w:spacing w:after="0"/>
        <w:contextualSpacing/>
        <w:jc w:val="center"/>
        <w:rPr>
          <w:sz w:val="24"/>
          <w:szCs w:val="24"/>
        </w:rPr>
      </w:pPr>
      <w:r>
        <w:rPr>
          <w:sz w:val="24"/>
          <w:szCs w:val="24"/>
        </w:rPr>
        <w:t>Senior Editor, FCH Annals</w:t>
      </w:r>
    </w:p>
    <w:p w14:paraId="4CB5334B" w14:textId="77777777" w:rsidR="00000000" w:rsidRDefault="00CD224D">
      <w:pPr>
        <w:spacing w:after="0"/>
        <w:contextualSpacing/>
        <w:rPr>
          <w:sz w:val="24"/>
          <w:szCs w:val="24"/>
        </w:rPr>
      </w:pPr>
    </w:p>
    <w:p w14:paraId="5E7DB503" w14:textId="77777777" w:rsidR="00000000" w:rsidRDefault="00CD224D">
      <w:pPr>
        <w:spacing w:after="0"/>
        <w:contextualSpacing/>
        <w:jc w:val="center"/>
        <w:rPr>
          <w:sz w:val="24"/>
          <w:szCs w:val="24"/>
        </w:rPr>
      </w:pPr>
      <w:r>
        <w:rPr>
          <w:sz w:val="24"/>
          <w:szCs w:val="24"/>
          <w:u w:val="single"/>
        </w:rPr>
        <w:t>Remarks on the 2017 FCH Annual Meeting</w:t>
      </w:r>
    </w:p>
    <w:p w14:paraId="17961C18" w14:textId="77777777" w:rsidR="00000000" w:rsidRDefault="00CD224D">
      <w:pPr>
        <w:spacing w:after="0"/>
        <w:contextualSpacing/>
        <w:jc w:val="center"/>
        <w:rPr>
          <w:sz w:val="24"/>
          <w:szCs w:val="24"/>
        </w:rPr>
      </w:pPr>
      <w:r>
        <w:rPr>
          <w:sz w:val="24"/>
          <w:szCs w:val="24"/>
        </w:rPr>
        <w:t>Dr. Thomas Donaldson</w:t>
      </w:r>
    </w:p>
    <w:p w14:paraId="74C07CB0" w14:textId="77777777" w:rsidR="00000000" w:rsidRDefault="00CD224D">
      <w:pPr>
        <w:spacing w:after="0"/>
        <w:contextualSpacing/>
        <w:jc w:val="center"/>
        <w:rPr>
          <w:sz w:val="28"/>
          <w:szCs w:val="28"/>
        </w:rPr>
      </w:pPr>
      <w:r>
        <w:rPr>
          <w:sz w:val="24"/>
          <w:szCs w:val="24"/>
        </w:rPr>
        <w:t>Florida SouthWestern State College</w:t>
      </w:r>
    </w:p>
    <w:p w14:paraId="177C6014" w14:textId="77777777" w:rsidR="00000000" w:rsidRDefault="00CD224D">
      <w:pPr>
        <w:spacing w:after="0"/>
        <w:contextualSpacing/>
        <w:jc w:val="center"/>
        <w:rPr>
          <w:sz w:val="28"/>
          <w:szCs w:val="28"/>
        </w:rPr>
      </w:pPr>
    </w:p>
    <w:p w14:paraId="197EA7B9" w14:textId="77777777" w:rsidR="00000000" w:rsidRDefault="00CD224D">
      <w:pPr>
        <w:spacing w:after="0"/>
        <w:contextualSpacing/>
        <w:rPr>
          <w:b/>
        </w:rPr>
      </w:pPr>
    </w:p>
    <w:p w14:paraId="2AF5307C" w14:textId="77777777" w:rsidR="00000000" w:rsidRDefault="00CD224D">
      <w:pPr>
        <w:rPr>
          <w:b/>
        </w:rPr>
      </w:pPr>
      <w:r>
        <w:rPr>
          <w:b/>
        </w:rPr>
        <w:br w:type="page"/>
      </w:r>
    </w:p>
    <w:p w14:paraId="1B51DB71" w14:textId="77777777" w:rsidR="00000000" w:rsidRDefault="00CD224D">
      <w:pPr>
        <w:spacing w:after="0"/>
        <w:contextualSpacing/>
        <w:jc w:val="center"/>
        <w:rPr>
          <w:b/>
          <w:sz w:val="32"/>
          <w:szCs w:val="32"/>
        </w:rPr>
      </w:pPr>
      <w:r>
        <w:rPr>
          <w:b/>
          <w:sz w:val="32"/>
          <w:szCs w:val="32"/>
        </w:rPr>
        <w:lastRenderedPageBreak/>
        <w:t>7:00 PM-8:30 PM: Keynote Address</w:t>
      </w:r>
    </w:p>
    <w:p w14:paraId="2E5C4216" w14:textId="77777777" w:rsidR="00000000" w:rsidRDefault="00CD224D">
      <w:pPr>
        <w:spacing w:after="0"/>
        <w:contextualSpacing/>
        <w:jc w:val="center"/>
        <w:rPr>
          <w:sz w:val="24"/>
          <w:szCs w:val="24"/>
        </w:rPr>
      </w:pPr>
      <w:r>
        <w:rPr>
          <w:sz w:val="24"/>
          <w:szCs w:val="24"/>
        </w:rPr>
        <w:t>Pegasus Ballrooms DEF</w:t>
      </w:r>
    </w:p>
    <w:p w14:paraId="24601D23" w14:textId="77777777" w:rsidR="00000000" w:rsidRDefault="00CD224D">
      <w:pPr>
        <w:spacing w:after="0"/>
        <w:contextualSpacing/>
        <w:jc w:val="center"/>
        <w:rPr>
          <w:sz w:val="24"/>
          <w:szCs w:val="24"/>
        </w:rPr>
      </w:pPr>
      <w:r>
        <w:rPr>
          <w:sz w:val="24"/>
          <w:szCs w:val="24"/>
        </w:rPr>
        <w:t>Student Union, University of Central Florida</w:t>
      </w:r>
    </w:p>
    <w:p w14:paraId="164A84B6" w14:textId="77777777" w:rsidR="00000000" w:rsidRDefault="00CD224D">
      <w:pPr>
        <w:spacing w:after="0"/>
        <w:contextualSpacing/>
        <w:rPr>
          <w:sz w:val="24"/>
          <w:szCs w:val="24"/>
        </w:rPr>
      </w:pPr>
    </w:p>
    <w:p w14:paraId="43D1E80C" w14:textId="77777777" w:rsidR="00000000" w:rsidRDefault="00CD224D">
      <w:pPr>
        <w:spacing w:after="0"/>
        <w:contextualSpacing/>
        <w:jc w:val="center"/>
        <w:rPr>
          <w:sz w:val="24"/>
          <w:szCs w:val="24"/>
          <w:u w:val="single"/>
        </w:rPr>
      </w:pPr>
      <w:r>
        <w:rPr>
          <w:sz w:val="24"/>
          <w:szCs w:val="24"/>
          <w:u w:val="single"/>
        </w:rPr>
        <w:t>Welcoming Remarks</w:t>
      </w:r>
    </w:p>
    <w:p w14:paraId="66BFFB75" w14:textId="77777777" w:rsidR="00000000" w:rsidRDefault="00CD224D">
      <w:pPr>
        <w:spacing w:after="0"/>
        <w:contextualSpacing/>
        <w:jc w:val="center"/>
        <w:rPr>
          <w:sz w:val="24"/>
          <w:szCs w:val="24"/>
        </w:rPr>
      </w:pPr>
      <w:r>
        <w:rPr>
          <w:sz w:val="24"/>
          <w:szCs w:val="24"/>
        </w:rPr>
        <w:t>Patricia Farless</w:t>
      </w:r>
    </w:p>
    <w:p w14:paraId="6E1EB54E" w14:textId="77777777" w:rsidR="00000000" w:rsidRDefault="00CD224D">
      <w:pPr>
        <w:spacing w:after="0"/>
        <w:contextualSpacing/>
        <w:jc w:val="center"/>
        <w:rPr>
          <w:sz w:val="24"/>
          <w:szCs w:val="24"/>
        </w:rPr>
      </w:pPr>
      <w:r>
        <w:rPr>
          <w:sz w:val="24"/>
          <w:szCs w:val="24"/>
        </w:rPr>
        <w:t>University of Central Florida</w:t>
      </w:r>
    </w:p>
    <w:p w14:paraId="2B1E7091" w14:textId="77777777" w:rsidR="00000000" w:rsidRDefault="00CD224D">
      <w:pPr>
        <w:spacing w:after="0"/>
        <w:contextualSpacing/>
        <w:jc w:val="center"/>
        <w:rPr>
          <w:sz w:val="24"/>
          <w:szCs w:val="24"/>
        </w:rPr>
      </w:pPr>
    </w:p>
    <w:p w14:paraId="49D12EA3" w14:textId="77777777" w:rsidR="00000000" w:rsidRDefault="00CD224D">
      <w:pPr>
        <w:spacing w:after="0"/>
        <w:contextualSpacing/>
        <w:jc w:val="center"/>
        <w:rPr>
          <w:sz w:val="24"/>
          <w:szCs w:val="24"/>
        </w:rPr>
      </w:pPr>
      <w:r>
        <w:rPr>
          <w:sz w:val="24"/>
          <w:szCs w:val="24"/>
          <w:u w:val="single"/>
        </w:rPr>
        <w:t>Introduction of Keynote Speaker</w:t>
      </w:r>
    </w:p>
    <w:p w14:paraId="78F6F363" w14:textId="77777777" w:rsidR="00000000" w:rsidRDefault="00CD224D">
      <w:pPr>
        <w:spacing w:after="0"/>
        <w:contextualSpacing/>
        <w:jc w:val="center"/>
        <w:rPr>
          <w:sz w:val="24"/>
          <w:szCs w:val="24"/>
        </w:rPr>
      </w:pPr>
      <w:r>
        <w:rPr>
          <w:sz w:val="24"/>
          <w:szCs w:val="24"/>
        </w:rPr>
        <w:t>Dr. Rosalind Beiler</w:t>
      </w:r>
    </w:p>
    <w:p w14:paraId="34E40471" w14:textId="77777777" w:rsidR="00000000" w:rsidRDefault="00CD224D">
      <w:pPr>
        <w:spacing w:after="0"/>
        <w:contextualSpacing/>
        <w:jc w:val="center"/>
        <w:rPr>
          <w:sz w:val="24"/>
          <w:szCs w:val="24"/>
        </w:rPr>
      </w:pPr>
      <w:r>
        <w:rPr>
          <w:sz w:val="24"/>
          <w:szCs w:val="24"/>
        </w:rPr>
        <w:t>University of Central Florida</w:t>
      </w:r>
    </w:p>
    <w:p w14:paraId="2A8B370C" w14:textId="77777777" w:rsidR="00000000" w:rsidRDefault="00CD224D">
      <w:pPr>
        <w:spacing w:after="0"/>
        <w:contextualSpacing/>
        <w:rPr>
          <w:sz w:val="24"/>
          <w:szCs w:val="24"/>
        </w:rPr>
      </w:pPr>
    </w:p>
    <w:p w14:paraId="39CB9297" w14:textId="77777777" w:rsidR="00000000" w:rsidRDefault="00CD224D">
      <w:pPr>
        <w:spacing w:after="0"/>
        <w:contextualSpacing/>
        <w:jc w:val="center"/>
        <w:rPr>
          <w:sz w:val="24"/>
          <w:szCs w:val="24"/>
        </w:rPr>
      </w:pPr>
      <w:r>
        <w:rPr>
          <w:sz w:val="24"/>
          <w:szCs w:val="24"/>
          <w:u w:val="single"/>
        </w:rPr>
        <w:t>Keynote Address</w:t>
      </w:r>
    </w:p>
    <w:p w14:paraId="51C36C6B" w14:textId="77777777" w:rsidR="00000000" w:rsidRDefault="00CD224D">
      <w:pPr>
        <w:spacing w:after="0"/>
        <w:contextualSpacing/>
        <w:jc w:val="center"/>
        <w:rPr>
          <w:sz w:val="24"/>
          <w:szCs w:val="24"/>
        </w:rPr>
      </w:pPr>
      <w:r>
        <w:rPr>
          <w:sz w:val="24"/>
          <w:szCs w:val="24"/>
        </w:rPr>
        <w:t>Dr. Connie Lester</w:t>
      </w:r>
    </w:p>
    <w:p w14:paraId="51231C3D" w14:textId="77777777" w:rsidR="00000000" w:rsidRDefault="00CD224D">
      <w:pPr>
        <w:spacing w:after="0"/>
        <w:contextualSpacing/>
        <w:jc w:val="center"/>
        <w:rPr>
          <w:sz w:val="24"/>
          <w:szCs w:val="24"/>
        </w:rPr>
      </w:pPr>
      <w:r>
        <w:rPr>
          <w:sz w:val="24"/>
          <w:szCs w:val="24"/>
        </w:rPr>
        <w:t>Unive</w:t>
      </w:r>
      <w:r>
        <w:rPr>
          <w:sz w:val="24"/>
          <w:szCs w:val="24"/>
        </w:rPr>
        <w:t>rsity of Central Florida</w:t>
      </w:r>
    </w:p>
    <w:p w14:paraId="4AFF220E" w14:textId="77777777" w:rsidR="00000000" w:rsidRDefault="00CD224D">
      <w:pPr>
        <w:spacing w:after="0" w:line="240" w:lineRule="auto"/>
        <w:contextualSpacing/>
        <w:jc w:val="center"/>
        <w:rPr>
          <w:sz w:val="24"/>
          <w:szCs w:val="24"/>
        </w:rPr>
      </w:pPr>
    </w:p>
    <w:p w14:paraId="38CA6162" w14:textId="77777777" w:rsidR="00000000" w:rsidRDefault="00CD224D">
      <w:pPr>
        <w:spacing w:after="0" w:line="240" w:lineRule="auto"/>
        <w:contextualSpacing/>
        <w:jc w:val="center"/>
        <w:rPr>
          <w:i/>
          <w:sz w:val="24"/>
          <w:szCs w:val="24"/>
        </w:rPr>
      </w:pPr>
      <w:r>
        <w:rPr>
          <w:i/>
          <w:sz w:val="24"/>
          <w:szCs w:val="24"/>
        </w:rPr>
        <w:t xml:space="preserve">The Democratization of History: </w:t>
      </w:r>
    </w:p>
    <w:p w14:paraId="4706AE77" w14:textId="77777777" w:rsidR="00000000" w:rsidRDefault="00CD224D">
      <w:pPr>
        <w:spacing w:after="0" w:line="240" w:lineRule="auto"/>
        <w:contextualSpacing/>
        <w:jc w:val="center"/>
        <w:rPr>
          <w:i/>
          <w:sz w:val="24"/>
          <w:szCs w:val="24"/>
          <w:highlight w:val="yellow"/>
        </w:rPr>
      </w:pPr>
      <w:r>
        <w:rPr>
          <w:i/>
          <w:sz w:val="24"/>
          <w:szCs w:val="24"/>
        </w:rPr>
        <w:t>Carl Becker’s “Everyman” in the Digital World</w:t>
      </w:r>
    </w:p>
    <w:p w14:paraId="665FD81B" w14:textId="77777777" w:rsidR="00000000" w:rsidRDefault="00CD224D">
      <w:pPr>
        <w:spacing w:after="0" w:line="240" w:lineRule="auto"/>
        <w:rPr>
          <w:sz w:val="24"/>
          <w:szCs w:val="24"/>
        </w:rPr>
      </w:pPr>
    </w:p>
    <w:p w14:paraId="05F26B97" w14:textId="77777777" w:rsidR="00000000" w:rsidRDefault="00CD224D">
      <w:pPr>
        <w:spacing w:after="0" w:line="240" w:lineRule="auto"/>
      </w:pPr>
      <w:r>
        <w:t xml:space="preserve">If, as Carl Becker claimed in 1931, “Everyman” is a historian, the </w:t>
      </w:r>
      <w:r>
        <w:t>advent of digital archiving has provided this essential figure with potential that the mid-twentieth century academic never imagined. Building on the insights and methodologies of Public History and the tools of Digital Humanities, the Regional Initiatives</w:t>
      </w:r>
      <w:r>
        <w:t xml:space="preserve"> for Collecting History, Experiences, and Stories (RICHES™) Project simultaneously documents the history of Florida and engages the public in historical analysis in two important ways.  Working with museums and archives to connect with the public, RICHES u</w:t>
      </w:r>
      <w:r>
        <w:t>ses History Harvests to collect the “hidden histories” of the region.  Second, RICHES provides the tools for using the materials in its database to engage in analysis, contextualize search results, and develop narratives. RICHES moves “Everyman” from a col</w:t>
      </w:r>
      <w:r>
        <w:t xml:space="preserve">lector of private, unexamined documents to an engaged participant in documenting, analyzing, and understanding the region’s rich history.  </w:t>
      </w:r>
    </w:p>
    <w:p w14:paraId="401622EC" w14:textId="77777777" w:rsidR="00000000" w:rsidRDefault="00CD224D">
      <w:pPr>
        <w:spacing w:after="0" w:line="240" w:lineRule="auto"/>
        <w:rPr>
          <w:b/>
          <w:sz w:val="28"/>
          <w:szCs w:val="28"/>
        </w:rPr>
      </w:pPr>
    </w:p>
    <w:p w14:paraId="2C4691E0" w14:textId="77777777" w:rsidR="00000000" w:rsidRDefault="00CD224D">
      <w:pPr>
        <w:spacing w:after="0" w:line="240" w:lineRule="auto"/>
        <w:rPr>
          <w:sz w:val="24"/>
          <w:szCs w:val="24"/>
        </w:rPr>
      </w:pPr>
      <w:r>
        <w:rPr>
          <w:b/>
          <w:sz w:val="28"/>
          <w:szCs w:val="28"/>
        </w:rPr>
        <w:t>8:30 PM: Shuttle Bus from UCF Student Union to DoubleTree Hotel</w:t>
      </w:r>
    </w:p>
    <w:p w14:paraId="2A57058F" w14:textId="77777777" w:rsidR="00000000" w:rsidRDefault="00CD224D">
      <w:pPr>
        <w:spacing w:after="0" w:line="240" w:lineRule="auto"/>
        <w:jc w:val="center"/>
        <w:rPr>
          <w:b/>
          <w:sz w:val="28"/>
          <w:szCs w:val="28"/>
        </w:rPr>
      </w:pPr>
      <w:r>
        <w:rPr>
          <w:sz w:val="24"/>
          <w:szCs w:val="24"/>
        </w:rPr>
        <w:br w:type="page"/>
      </w:r>
      <w:r>
        <w:rPr>
          <w:b/>
          <w:sz w:val="28"/>
          <w:szCs w:val="28"/>
        </w:rPr>
        <w:lastRenderedPageBreak/>
        <w:t>Our Special Thanks To:</w:t>
      </w:r>
    </w:p>
    <w:p w14:paraId="677D07DA" w14:textId="77777777" w:rsidR="00000000" w:rsidRDefault="00CD224D">
      <w:pPr>
        <w:spacing w:after="0" w:line="240" w:lineRule="auto"/>
        <w:contextualSpacing/>
        <w:jc w:val="center"/>
        <w:rPr>
          <w:b/>
          <w:sz w:val="28"/>
          <w:szCs w:val="28"/>
        </w:rPr>
      </w:pPr>
      <w:r>
        <w:rPr>
          <w:b/>
          <w:sz w:val="28"/>
          <w:szCs w:val="28"/>
        </w:rPr>
        <w:t>Dr. José Fernández, Dean, C</w:t>
      </w:r>
      <w:r>
        <w:rPr>
          <w:b/>
          <w:sz w:val="28"/>
          <w:szCs w:val="28"/>
        </w:rPr>
        <w:t>ollege of Arts and Humanities, University of Central Florida</w:t>
      </w:r>
    </w:p>
    <w:p w14:paraId="42A32C48" w14:textId="77777777" w:rsidR="00000000" w:rsidRDefault="00CD224D">
      <w:pPr>
        <w:spacing w:after="0" w:line="240" w:lineRule="auto"/>
        <w:contextualSpacing/>
        <w:jc w:val="center"/>
        <w:rPr>
          <w:b/>
          <w:sz w:val="28"/>
          <w:szCs w:val="28"/>
        </w:rPr>
      </w:pPr>
    </w:p>
    <w:p w14:paraId="08E6AA30" w14:textId="77777777" w:rsidR="00000000" w:rsidRDefault="00CD224D">
      <w:pPr>
        <w:spacing w:after="0" w:line="240" w:lineRule="auto"/>
        <w:contextualSpacing/>
        <w:jc w:val="center"/>
        <w:rPr>
          <w:b/>
          <w:sz w:val="28"/>
          <w:szCs w:val="28"/>
        </w:rPr>
      </w:pPr>
      <w:r>
        <w:rPr>
          <w:b/>
          <w:sz w:val="28"/>
          <w:szCs w:val="28"/>
        </w:rPr>
        <w:t>Dr. John M. Sacher, Chair</w:t>
      </w:r>
    </w:p>
    <w:p w14:paraId="141BB9B9" w14:textId="77777777" w:rsidR="00000000" w:rsidRDefault="00CD224D">
      <w:pPr>
        <w:spacing w:after="0" w:line="240" w:lineRule="auto"/>
        <w:contextualSpacing/>
        <w:jc w:val="center"/>
        <w:rPr>
          <w:b/>
          <w:sz w:val="28"/>
          <w:szCs w:val="28"/>
        </w:rPr>
      </w:pPr>
      <w:r>
        <w:rPr>
          <w:b/>
          <w:sz w:val="28"/>
          <w:szCs w:val="28"/>
        </w:rPr>
        <w:t>History Department, University of Central Florida</w:t>
      </w:r>
    </w:p>
    <w:p w14:paraId="06B0B039" w14:textId="77777777" w:rsidR="00000000" w:rsidRDefault="00CD224D">
      <w:pPr>
        <w:spacing w:after="0" w:line="240" w:lineRule="auto"/>
        <w:contextualSpacing/>
        <w:jc w:val="center"/>
        <w:rPr>
          <w:b/>
          <w:sz w:val="28"/>
          <w:szCs w:val="28"/>
        </w:rPr>
      </w:pPr>
    </w:p>
    <w:p w14:paraId="43652F28" w14:textId="77777777" w:rsidR="00000000" w:rsidRDefault="00CD224D">
      <w:pPr>
        <w:spacing w:after="0" w:line="240" w:lineRule="auto"/>
        <w:contextualSpacing/>
        <w:jc w:val="center"/>
        <w:rPr>
          <w:b/>
          <w:sz w:val="28"/>
          <w:szCs w:val="28"/>
        </w:rPr>
      </w:pPr>
      <w:r>
        <w:rPr>
          <w:b/>
          <w:sz w:val="28"/>
          <w:szCs w:val="28"/>
        </w:rPr>
        <w:t>Dr. Amelia Lyons, Phi Alpha Theta Advisor</w:t>
      </w:r>
    </w:p>
    <w:p w14:paraId="1BCEF111" w14:textId="77777777" w:rsidR="00000000" w:rsidRDefault="00CD224D">
      <w:pPr>
        <w:spacing w:after="0" w:line="240" w:lineRule="auto"/>
        <w:contextualSpacing/>
        <w:jc w:val="center"/>
        <w:rPr>
          <w:b/>
          <w:sz w:val="28"/>
          <w:szCs w:val="28"/>
        </w:rPr>
      </w:pPr>
      <w:r>
        <w:rPr>
          <w:b/>
          <w:sz w:val="28"/>
          <w:szCs w:val="28"/>
        </w:rPr>
        <w:t>History Department, University of Central Florida</w:t>
      </w:r>
    </w:p>
    <w:p w14:paraId="6D02E35A" w14:textId="77777777" w:rsidR="00000000" w:rsidRDefault="00CD224D">
      <w:pPr>
        <w:spacing w:after="0" w:line="240" w:lineRule="auto"/>
        <w:contextualSpacing/>
        <w:jc w:val="center"/>
        <w:rPr>
          <w:b/>
          <w:sz w:val="28"/>
          <w:szCs w:val="28"/>
        </w:rPr>
      </w:pPr>
    </w:p>
    <w:p w14:paraId="22D8ED28" w14:textId="77777777" w:rsidR="00000000" w:rsidRDefault="00CD224D">
      <w:pPr>
        <w:spacing w:after="0" w:line="240" w:lineRule="auto"/>
        <w:contextualSpacing/>
        <w:jc w:val="center"/>
        <w:rPr>
          <w:b/>
          <w:sz w:val="28"/>
          <w:szCs w:val="28"/>
        </w:rPr>
      </w:pPr>
      <w:r>
        <w:rPr>
          <w:b/>
          <w:sz w:val="28"/>
          <w:szCs w:val="28"/>
        </w:rPr>
        <w:t xml:space="preserve">Alpha Gamma Chi, </w:t>
      </w:r>
    </w:p>
    <w:p w14:paraId="770EDBF0" w14:textId="77777777" w:rsidR="00000000" w:rsidRDefault="00CD224D">
      <w:pPr>
        <w:spacing w:after="0" w:line="240" w:lineRule="auto"/>
        <w:contextualSpacing/>
        <w:jc w:val="center"/>
        <w:rPr>
          <w:b/>
          <w:sz w:val="28"/>
          <w:szCs w:val="28"/>
        </w:rPr>
      </w:pPr>
      <w:r>
        <w:rPr>
          <w:b/>
          <w:sz w:val="28"/>
          <w:szCs w:val="28"/>
        </w:rPr>
        <w:t>UCF Ch</w:t>
      </w:r>
      <w:r>
        <w:rPr>
          <w:b/>
          <w:sz w:val="28"/>
          <w:szCs w:val="28"/>
        </w:rPr>
        <w:t>apter of Phi Alpha Theta</w:t>
      </w:r>
    </w:p>
    <w:p w14:paraId="1018802D" w14:textId="77777777" w:rsidR="00000000" w:rsidRDefault="00CD224D">
      <w:pPr>
        <w:spacing w:after="0" w:line="240" w:lineRule="auto"/>
        <w:contextualSpacing/>
        <w:jc w:val="center"/>
        <w:rPr>
          <w:b/>
          <w:sz w:val="28"/>
          <w:szCs w:val="28"/>
        </w:rPr>
      </w:pPr>
      <w:r>
        <w:rPr>
          <w:b/>
          <w:sz w:val="28"/>
          <w:szCs w:val="28"/>
        </w:rPr>
        <w:t>Ian Marsh, Kayla Campana, Austin Wojkiewicz, Graciela Gomez, Jose Flores, Garrett Hillyer</w:t>
      </w:r>
    </w:p>
    <w:p w14:paraId="16F9E6BD" w14:textId="77777777" w:rsidR="00000000" w:rsidRDefault="00CD224D">
      <w:pPr>
        <w:spacing w:after="0" w:line="240" w:lineRule="auto"/>
        <w:contextualSpacing/>
        <w:jc w:val="center"/>
        <w:rPr>
          <w:b/>
          <w:sz w:val="28"/>
          <w:szCs w:val="28"/>
        </w:rPr>
      </w:pPr>
    </w:p>
    <w:p w14:paraId="0C159078" w14:textId="77777777" w:rsidR="00000000" w:rsidRDefault="00CD224D">
      <w:pPr>
        <w:spacing w:after="0" w:line="240" w:lineRule="auto"/>
        <w:contextualSpacing/>
        <w:jc w:val="center"/>
        <w:rPr>
          <w:b/>
          <w:sz w:val="28"/>
          <w:szCs w:val="28"/>
        </w:rPr>
      </w:pPr>
      <w:r>
        <w:rPr>
          <w:b/>
          <w:sz w:val="28"/>
          <w:szCs w:val="28"/>
        </w:rPr>
        <w:t xml:space="preserve">Annette Doner and the Staff of the </w:t>
      </w:r>
    </w:p>
    <w:p w14:paraId="3253FABA" w14:textId="77777777" w:rsidR="00000000" w:rsidRDefault="00CD224D">
      <w:pPr>
        <w:spacing w:after="0" w:line="240" w:lineRule="auto"/>
        <w:contextualSpacing/>
        <w:jc w:val="center"/>
        <w:rPr>
          <w:b/>
          <w:sz w:val="28"/>
          <w:szCs w:val="28"/>
        </w:rPr>
      </w:pPr>
      <w:r>
        <w:rPr>
          <w:b/>
          <w:sz w:val="28"/>
          <w:szCs w:val="28"/>
        </w:rPr>
        <w:t xml:space="preserve">DoubleTree Hotel—Orlando East </w:t>
      </w:r>
    </w:p>
    <w:p w14:paraId="5AC66EB6" w14:textId="77777777" w:rsidR="00000000" w:rsidRDefault="00CD224D">
      <w:pPr>
        <w:spacing w:after="0" w:line="240" w:lineRule="auto"/>
        <w:contextualSpacing/>
        <w:jc w:val="center"/>
        <w:rPr>
          <w:b/>
          <w:sz w:val="28"/>
          <w:szCs w:val="28"/>
        </w:rPr>
      </w:pPr>
    </w:p>
    <w:p w14:paraId="09921E5A" w14:textId="77777777" w:rsidR="00000000" w:rsidRDefault="00CD224D">
      <w:pPr>
        <w:spacing w:after="0" w:line="240" w:lineRule="auto"/>
        <w:contextualSpacing/>
        <w:jc w:val="center"/>
        <w:rPr>
          <w:b/>
          <w:sz w:val="28"/>
          <w:szCs w:val="28"/>
        </w:rPr>
      </w:pPr>
      <w:r>
        <w:rPr>
          <w:b/>
          <w:sz w:val="28"/>
          <w:szCs w:val="28"/>
        </w:rPr>
        <w:t>Organizers of THATCamp Florida</w:t>
      </w:r>
    </w:p>
    <w:p w14:paraId="45A31B31" w14:textId="77777777" w:rsidR="00000000" w:rsidRDefault="00CD224D">
      <w:pPr>
        <w:spacing w:before="100" w:beforeAutospacing="1" w:after="100" w:afterAutospacing="1" w:line="240" w:lineRule="auto"/>
        <w:contextualSpacing/>
        <w:jc w:val="center"/>
        <w:rPr>
          <w:b/>
          <w:sz w:val="28"/>
          <w:szCs w:val="28"/>
        </w:rPr>
      </w:pPr>
    </w:p>
    <w:p w14:paraId="1D56FEFE" w14:textId="77777777" w:rsidR="00000000" w:rsidRDefault="00CD224D">
      <w:pPr>
        <w:spacing w:before="100" w:beforeAutospacing="1" w:after="100" w:afterAutospacing="1" w:line="240" w:lineRule="auto"/>
        <w:contextualSpacing/>
        <w:jc w:val="center"/>
        <w:rPr>
          <w:b/>
          <w:sz w:val="28"/>
          <w:szCs w:val="28"/>
        </w:rPr>
      </w:pPr>
      <w:r>
        <w:rPr>
          <w:b/>
          <w:sz w:val="28"/>
          <w:szCs w:val="28"/>
        </w:rPr>
        <w:t>The Faculty of UCF's Public History Prog</w:t>
      </w:r>
      <w:r>
        <w:rPr>
          <w:b/>
          <w:sz w:val="28"/>
          <w:szCs w:val="28"/>
        </w:rPr>
        <w:t>ram</w:t>
      </w:r>
    </w:p>
    <w:p w14:paraId="2D812819" w14:textId="77777777" w:rsidR="00000000" w:rsidRDefault="00CD224D">
      <w:pPr>
        <w:spacing w:before="100" w:beforeAutospacing="1" w:after="100" w:afterAutospacing="1" w:line="240" w:lineRule="auto"/>
        <w:contextualSpacing/>
        <w:jc w:val="center"/>
        <w:rPr>
          <w:b/>
          <w:sz w:val="28"/>
          <w:szCs w:val="28"/>
        </w:rPr>
      </w:pPr>
    </w:p>
    <w:p w14:paraId="4EEC080B" w14:textId="77777777" w:rsidR="00000000" w:rsidRDefault="00CD224D">
      <w:pPr>
        <w:spacing w:before="100" w:beforeAutospacing="1" w:after="100" w:afterAutospacing="1" w:line="240" w:lineRule="auto"/>
        <w:contextualSpacing/>
        <w:jc w:val="center"/>
        <w:rPr>
          <w:b/>
          <w:sz w:val="28"/>
          <w:szCs w:val="28"/>
        </w:rPr>
      </w:pPr>
      <w:r>
        <w:rPr>
          <w:b/>
          <w:sz w:val="28"/>
          <w:szCs w:val="28"/>
        </w:rPr>
        <w:t>Jenny Hartman, Assistant Director</w:t>
      </w:r>
    </w:p>
    <w:p w14:paraId="4FFD7A57" w14:textId="77777777" w:rsidR="00000000" w:rsidRDefault="00CD224D">
      <w:pPr>
        <w:spacing w:before="100" w:beforeAutospacing="1" w:after="100" w:afterAutospacing="1" w:line="240" w:lineRule="auto"/>
        <w:contextualSpacing/>
        <w:jc w:val="center"/>
        <w:rPr>
          <w:b/>
          <w:sz w:val="28"/>
          <w:szCs w:val="28"/>
        </w:rPr>
      </w:pPr>
      <w:r>
        <w:rPr>
          <w:b/>
          <w:sz w:val="28"/>
          <w:szCs w:val="28"/>
        </w:rPr>
        <w:t>UCF Student Union</w:t>
      </w:r>
    </w:p>
    <w:p w14:paraId="4A4B4E78" w14:textId="77777777" w:rsidR="00000000" w:rsidRDefault="00CD224D">
      <w:pPr>
        <w:spacing w:before="100" w:beforeAutospacing="1" w:after="100" w:afterAutospacing="1" w:line="240" w:lineRule="auto"/>
        <w:contextualSpacing/>
        <w:jc w:val="center"/>
        <w:rPr>
          <w:b/>
          <w:sz w:val="28"/>
          <w:szCs w:val="28"/>
        </w:rPr>
      </w:pPr>
    </w:p>
    <w:p w14:paraId="460E3CE4" w14:textId="77777777" w:rsidR="00000000" w:rsidRDefault="00CD224D">
      <w:pPr>
        <w:spacing w:before="100" w:beforeAutospacing="1" w:after="100" w:afterAutospacing="1" w:line="240" w:lineRule="auto"/>
        <w:contextualSpacing/>
        <w:jc w:val="center"/>
        <w:rPr>
          <w:b/>
          <w:sz w:val="28"/>
          <w:szCs w:val="28"/>
        </w:rPr>
      </w:pPr>
      <w:r>
        <w:rPr>
          <w:b/>
          <w:sz w:val="28"/>
          <w:szCs w:val="28"/>
        </w:rPr>
        <w:t xml:space="preserve">Elissa Shaw, Event Planning Coordinator </w:t>
      </w:r>
    </w:p>
    <w:p w14:paraId="2B42D4DD" w14:textId="77777777" w:rsidR="00000000" w:rsidRDefault="00CD224D">
      <w:pPr>
        <w:spacing w:before="100" w:beforeAutospacing="1" w:after="100" w:afterAutospacing="1" w:line="240" w:lineRule="auto"/>
        <w:contextualSpacing/>
        <w:jc w:val="center"/>
        <w:rPr>
          <w:b/>
          <w:sz w:val="28"/>
          <w:szCs w:val="28"/>
        </w:rPr>
      </w:pPr>
      <w:r>
        <w:rPr>
          <w:b/>
          <w:sz w:val="28"/>
          <w:szCs w:val="28"/>
        </w:rPr>
        <w:t>UCF Student Union</w:t>
      </w:r>
    </w:p>
    <w:p w14:paraId="3DECFA8D" w14:textId="77777777" w:rsidR="00000000" w:rsidRDefault="00CD224D">
      <w:pPr>
        <w:spacing w:before="100" w:beforeAutospacing="1" w:after="100" w:afterAutospacing="1" w:line="240" w:lineRule="auto"/>
        <w:contextualSpacing/>
        <w:jc w:val="center"/>
        <w:rPr>
          <w:b/>
          <w:sz w:val="28"/>
          <w:szCs w:val="28"/>
        </w:rPr>
      </w:pPr>
    </w:p>
    <w:p w14:paraId="4754CC03" w14:textId="77777777" w:rsidR="00000000" w:rsidRDefault="00CD224D">
      <w:pPr>
        <w:spacing w:before="100" w:beforeAutospacing="1" w:after="100" w:afterAutospacing="1" w:line="240" w:lineRule="auto"/>
        <w:contextualSpacing/>
        <w:jc w:val="center"/>
        <w:rPr>
          <w:b/>
          <w:sz w:val="24"/>
          <w:szCs w:val="24"/>
        </w:rPr>
      </w:pPr>
      <w:r>
        <w:rPr>
          <w:b/>
          <w:sz w:val="28"/>
          <w:szCs w:val="28"/>
        </w:rPr>
        <w:t xml:space="preserve">Tiffany </w:t>
      </w:r>
      <w:r>
        <w:rPr>
          <w:b/>
          <w:sz w:val="28"/>
          <w:szCs w:val="28"/>
        </w:rPr>
        <w:t>C. Rivera, Assistant Director, Educational and Training Programs, UCF History Department</w:t>
      </w:r>
    </w:p>
    <w:p w14:paraId="1B23724C" w14:textId="77777777" w:rsidR="00000000" w:rsidRDefault="00CD224D">
      <w:pPr>
        <w:rPr>
          <w:b/>
          <w:sz w:val="28"/>
          <w:szCs w:val="28"/>
        </w:rPr>
      </w:pPr>
      <w:r>
        <w:rPr>
          <w:b/>
          <w:sz w:val="28"/>
          <w:szCs w:val="28"/>
        </w:rPr>
        <w:br w:type="page"/>
      </w:r>
    </w:p>
    <w:p w14:paraId="39E493F8" w14:textId="77777777" w:rsidR="00000000" w:rsidRDefault="00CD224D">
      <w:pPr>
        <w:spacing w:before="100" w:beforeAutospacing="1" w:after="100" w:afterAutospacing="1" w:line="240" w:lineRule="auto"/>
        <w:contextualSpacing/>
        <w:jc w:val="center"/>
        <w:rPr>
          <w:b/>
          <w:sz w:val="28"/>
          <w:szCs w:val="28"/>
        </w:rPr>
      </w:pPr>
      <w:r>
        <w:rPr>
          <w:b/>
          <w:sz w:val="28"/>
          <w:szCs w:val="28"/>
        </w:rPr>
        <w:lastRenderedPageBreak/>
        <w:t>Thank you for attending the</w:t>
      </w:r>
    </w:p>
    <w:p w14:paraId="110D5A14" w14:textId="77777777" w:rsidR="00000000" w:rsidRDefault="00CD224D">
      <w:pPr>
        <w:spacing w:before="100" w:beforeAutospacing="1" w:after="100" w:afterAutospacing="1" w:line="240" w:lineRule="auto"/>
        <w:contextualSpacing/>
        <w:jc w:val="center"/>
        <w:rPr>
          <w:b/>
          <w:sz w:val="28"/>
          <w:szCs w:val="28"/>
        </w:rPr>
      </w:pPr>
      <w:r>
        <w:rPr>
          <w:b/>
          <w:sz w:val="28"/>
          <w:szCs w:val="28"/>
        </w:rPr>
        <w:t xml:space="preserve">2016 Florida Conference of Historians!  </w:t>
      </w:r>
    </w:p>
    <w:p w14:paraId="48456198" w14:textId="77777777" w:rsidR="00000000" w:rsidRDefault="00CD224D">
      <w:pPr>
        <w:spacing w:before="100" w:beforeAutospacing="1" w:after="100" w:afterAutospacing="1" w:line="240" w:lineRule="auto"/>
        <w:contextualSpacing/>
        <w:jc w:val="center"/>
        <w:rPr>
          <w:b/>
          <w:sz w:val="28"/>
          <w:szCs w:val="28"/>
        </w:rPr>
      </w:pPr>
    </w:p>
    <w:p w14:paraId="28BDE421" w14:textId="77777777" w:rsidR="00000000" w:rsidRDefault="00CD224D">
      <w:pPr>
        <w:spacing w:before="100" w:beforeAutospacing="1" w:after="100" w:afterAutospacing="1" w:line="240" w:lineRule="auto"/>
        <w:contextualSpacing/>
        <w:jc w:val="center"/>
        <w:rPr>
          <w:b/>
          <w:sz w:val="28"/>
          <w:szCs w:val="28"/>
        </w:rPr>
      </w:pPr>
      <w:r>
        <w:rPr>
          <w:b/>
          <w:sz w:val="28"/>
          <w:szCs w:val="28"/>
        </w:rPr>
        <w:t>We hope to see you again for the 57th annual meeting hosted by Florida SouthWestern State Colle</w:t>
      </w:r>
      <w:r>
        <w:rPr>
          <w:b/>
          <w:sz w:val="28"/>
          <w:szCs w:val="28"/>
        </w:rPr>
        <w:t>ge!</w:t>
      </w:r>
    </w:p>
    <w:p w14:paraId="17E58CA6" w14:textId="77777777" w:rsidR="00000000" w:rsidRDefault="00CD224D">
      <w:pPr>
        <w:spacing w:before="100" w:beforeAutospacing="1" w:after="100" w:afterAutospacing="1" w:line="240" w:lineRule="auto"/>
        <w:contextualSpacing/>
        <w:jc w:val="center"/>
        <w:rPr>
          <w:b/>
          <w:sz w:val="28"/>
          <w:szCs w:val="28"/>
        </w:rPr>
      </w:pPr>
    </w:p>
    <w:p w14:paraId="5C517ACB" w14:textId="77777777" w:rsidR="00000000" w:rsidRDefault="00CD224D">
      <w:pPr>
        <w:spacing w:before="100" w:beforeAutospacing="1" w:after="100" w:afterAutospacing="1" w:line="240" w:lineRule="auto"/>
        <w:contextualSpacing/>
        <w:jc w:val="center"/>
        <w:rPr>
          <w:b/>
          <w:sz w:val="28"/>
          <w:szCs w:val="28"/>
        </w:rPr>
      </w:pPr>
      <w:r>
        <w:rPr>
          <w:b/>
          <w:sz w:val="28"/>
          <w:szCs w:val="28"/>
        </w:rPr>
        <w:t xml:space="preserve">Please go to our website http://www.floridaconferenceofhistorians.org </w:t>
      </w:r>
    </w:p>
    <w:p w14:paraId="3CE0AA51" w14:textId="77777777" w:rsidR="00000000" w:rsidRDefault="00CD224D">
      <w:pPr>
        <w:spacing w:before="100" w:beforeAutospacing="1" w:after="100" w:afterAutospacing="1" w:line="240" w:lineRule="auto"/>
        <w:contextualSpacing/>
        <w:jc w:val="center"/>
        <w:rPr>
          <w:b/>
          <w:sz w:val="28"/>
          <w:szCs w:val="28"/>
        </w:rPr>
      </w:pPr>
      <w:r>
        <w:rPr>
          <w:b/>
          <w:sz w:val="28"/>
          <w:szCs w:val="28"/>
        </w:rPr>
        <w:t>or follow us on Twitter (@FLHistorians) for updates.</w:t>
      </w:r>
    </w:p>
    <w:p w14:paraId="11F2C6D6" w14:textId="77777777" w:rsidR="00000000" w:rsidRDefault="00CD224D">
      <w:pPr>
        <w:rPr>
          <w:b/>
          <w:sz w:val="28"/>
          <w:szCs w:val="28"/>
        </w:rPr>
      </w:pPr>
    </w:p>
    <w:p w14:paraId="29C2B851" w14:textId="77777777" w:rsidR="00000000" w:rsidRDefault="00CD224D">
      <w:pPr>
        <w:rPr>
          <w:b/>
          <w:sz w:val="28"/>
          <w:szCs w:val="28"/>
        </w:rPr>
      </w:pPr>
      <w:r>
        <w:rPr>
          <w:b/>
          <w:sz w:val="28"/>
          <w:szCs w:val="28"/>
        </w:rPr>
        <w:br w:type="page"/>
      </w:r>
    </w:p>
    <w:p w14:paraId="2E25B439" w14:textId="77777777" w:rsidR="00CD224D" w:rsidRDefault="00CD224D">
      <w:pPr>
        <w:jc w:val="center"/>
        <w:rPr>
          <w:b/>
          <w:sz w:val="28"/>
          <w:szCs w:val="28"/>
        </w:rPr>
      </w:pPr>
      <w:r>
        <w:rPr>
          <w:b/>
          <w:sz w:val="28"/>
          <w:szCs w:val="28"/>
        </w:rPr>
        <w:lastRenderedPageBreak/>
        <w:t>NOTES</w:t>
      </w:r>
    </w:p>
    <w:sectPr w:rsidR="00CD224D">
      <w:footerReference w:type="default" r:id="rId12"/>
      <w:pgSz w:w="7920" w:h="12240" w:orient="landscape"/>
      <w:pgMar w:top="720" w:right="540" w:bottom="630" w:left="990" w:header="288"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1778A5" w14:textId="77777777" w:rsidR="00CD224D" w:rsidRDefault="00CD224D">
      <w:pPr>
        <w:spacing w:after="0" w:line="240" w:lineRule="auto"/>
      </w:pPr>
      <w:r>
        <w:separator/>
      </w:r>
    </w:p>
  </w:endnote>
  <w:endnote w:type="continuationSeparator" w:id="0">
    <w:p w14:paraId="35BC3167" w14:textId="77777777" w:rsidR="00CD224D" w:rsidRDefault="00CD22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949878"/>
      <w:docPartObj>
        <w:docPartGallery w:val="Page Numbers (Bottom of Page)"/>
        <w:docPartUnique/>
      </w:docPartObj>
    </w:sdtPr>
    <w:sdtEndPr/>
    <w:sdtContent>
      <w:p w14:paraId="2FB4D45D" w14:textId="77777777" w:rsidR="00000000" w:rsidRDefault="00CD224D">
        <w:pPr>
          <w:pStyle w:val="Footer"/>
          <w:jc w:val="center"/>
        </w:pPr>
        <w:r>
          <w:fldChar w:fldCharType="begin"/>
        </w:r>
        <w:r>
          <w:instrText xml:space="preserve"> PAGE   </w:instrText>
        </w:r>
        <w:r>
          <w:instrText xml:space="preserve">\* MERGEFORMAT </w:instrText>
        </w:r>
        <w:r>
          <w:fldChar w:fldCharType="separate"/>
        </w:r>
        <w:r>
          <w:rPr>
            <w:noProof/>
          </w:rPr>
          <w:t>1</w:t>
        </w:r>
        <w:r>
          <w:rPr>
            <w:noProof/>
          </w:rPr>
          <w:fldChar w:fldCharType="end"/>
        </w:r>
      </w:p>
    </w:sdtContent>
  </w:sdt>
  <w:p w14:paraId="4743C78E" w14:textId="77777777" w:rsidR="00000000" w:rsidRDefault="00CD22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31FEFF" w14:textId="77777777" w:rsidR="00CD224D" w:rsidRDefault="00CD224D">
      <w:pPr>
        <w:spacing w:after="0" w:line="240" w:lineRule="auto"/>
      </w:pPr>
      <w:r>
        <w:separator/>
      </w:r>
    </w:p>
  </w:footnote>
  <w:footnote w:type="continuationSeparator" w:id="0">
    <w:p w14:paraId="3E34ED25" w14:textId="77777777" w:rsidR="00CD224D" w:rsidRDefault="00CD22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782665"/>
    <w:multiLevelType w:val="hybridMultilevel"/>
    <w:tmpl w:val="962C8CEE"/>
    <w:lvl w:ilvl="0" w:tplc="8ED03222">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D39473C"/>
    <w:multiLevelType w:val="hybridMultilevel"/>
    <w:tmpl w:val="6D8E7F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45953116"/>
    <w:multiLevelType w:val="hybridMultilevel"/>
    <w:tmpl w:val="1FDC89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63614229"/>
    <w:multiLevelType w:val="hybridMultilevel"/>
    <w:tmpl w:val="AE209B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65757DB7"/>
    <w:multiLevelType w:val="hybridMultilevel"/>
    <w:tmpl w:val="513A7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num>
  <w:num w:numId="2">
    <w:abstractNumId w:val="2"/>
    <w:lvlOverride w:ilvl="0"/>
    <w:lvlOverride w:ilvl="1"/>
    <w:lvlOverride w:ilvl="2"/>
    <w:lvlOverride w:ilvl="3"/>
    <w:lvlOverride w:ilvl="4"/>
    <w:lvlOverride w:ilvl="5"/>
    <w:lvlOverride w:ilvl="6"/>
    <w:lvlOverride w:ilvl="7"/>
    <w:lvlOverride w:ilvl="8"/>
  </w:num>
  <w:num w:numId="3">
    <w:abstractNumId w:val="0"/>
  </w:num>
  <w:num w:numId="4">
    <w:abstractNumId w:val="0"/>
    <w:lvlOverride w:ilvl="0"/>
    <w:lvlOverride w:ilvl="1"/>
    <w:lvlOverride w:ilvl="2"/>
    <w:lvlOverride w:ilvl="3"/>
    <w:lvlOverride w:ilvl="4"/>
    <w:lvlOverride w:ilvl="5"/>
    <w:lvlOverride w:ilvl="6"/>
    <w:lvlOverride w:ilvl="7"/>
    <w:lvlOverride w:ilvl="8"/>
  </w:num>
  <w:num w:numId="5">
    <w:abstractNumId w:val="4"/>
  </w:num>
  <w:num w:numId="6">
    <w:abstractNumId w:val="4"/>
    <w:lvlOverride w:ilvl="0"/>
    <w:lvlOverride w:ilvl="1"/>
    <w:lvlOverride w:ilvl="2"/>
    <w:lvlOverride w:ilvl="3"/>
    <w:lvlOverride w:ilvl="4"/>
    <w:lvlOverride w:ilvl="5"/>
    <w:lvlOverride w:ilvl="6"/>
    <w:lvlOverride w:ilvl="7"/>
    <w:lvlOverride w:ilvl="8"/>
  </w:num>
  <w:num w:numId="7">
    <w:abstractNumId w:val="1"/>
  </w:num>
  <w:num w:numId="8">
    <w:abstractNumId w:val="1"/>
    <w:lvlOverride w:ilvl="0"/>
    <w:lvlOverride w:ilvl="1"/>
    <w:lvlOverride w:ilvl="2"/>
    <w:lvlOverride w:ilvl="3"/>
    <w:lvlOverride w:ilvl="4"/>
    <w:lvlOverride w:ilvl="5"/>
    <w:lvlOverride w:ilvl="6"/>
    <w:lvlOverride w:ilvl="7"/>
    <w:lvlOverride w:ilvl="8"/>
  </w:num>
  <w:num w:numId="9">
    <w:abstractNumId w:val="3"/>
  </w:num>
  <w:num w:numId="10">
    <w:abstractNumId w:val="3"/>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attachedTemplate r:id="rId1"/>
  <w:defaultTabStop w:val="720"/>
  <w:bookFoldPrint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C259F4"/>
    <w:rsid w:val="00C259F4"/>
    <w:rsid w:val="00CD22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1866983"/>
  <w15:chartTrackingRefBased/>
  <w15:docId w15:val="{6ADBF8FD-E930-4092-BC96-B2C069669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563C1" w:themeColor="hyperlink"/>
      <w:u w:val="single"/>
    </w:rPr>
  </w:style>
  <w:style w:type="character" w:styleId="FollowedHyperlink">
    <w:name w:val="FollowedHyperlink"/>
    <w:basedOn w:val="DefaultParagraphFont"/>
    <w:uiPriority w:val="99"/>
    <w:semiHidden/>
    <w:unhideWhenUsed/>
    <w:rPr>
      <w:color w:val="954F72" w:themeColor="followedHyperlink"/>
      <w:u w:val="single"/>
    </w:rPr>
  </w:style>
  <w:style w:type="paragraph" w:customStyle="1" w:styleId="msonormal0">
    <w:name w:val="msonormal"/>
    <w:basedOn w:val="Normal"/>
    <w:pPr>
      <w:spacing w:before="100" w:beforeAutospacing="1" w:after="100" w:afterAutospacing="1" w:line="240" w:lineRule="auto"/>
    </w:pPr>
    <w:rPr>
      <w:rFonts w:ascii="Times New Roman" w:eastAsiaTheme="minorEastAsia" w:hAnsi="Times New Roman" w:cs="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0C85CC-F42B-4990-9FF4-0A4A22F97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5337</Words>
  <Characters>30422</Characters>
  <Application>Microsoft Office Word</Application>
  <DocSecurity>0</DocSecurity>
  <Lines>253</Lines>
  <Paragraphs>71</Paragraphs>
  <ScaleCrop>false</ScaleCrop>
  <Company>Jacksonville University</Company>
  <LinksUpToDate>false</LinksUpToDate>
  <CharactersWithSpaces>35688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Jesse Hingson</dc:creator>
  <cp:keywords/>
  <dc:description/>
  <cp:lastModifiedBy>Hingson, Jesse</cp:lastModifiedBy>
  <cp:revision>2</cp:revision>
  <cp:lastPrinted>2016-01-15T18:18:00Z</cp:lastPrinted>
  <dcterms:created xsi:type="dcterms:W3CDTF">2021-02-13T23:21:00Z</dcterms:created>
  <dcterms:modified xsi:type="dcterms:W3CDTF">2021-02-13T23:21:00Z</dcterms:modified>
</cp:coreProperties>
</file>